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08" w:rsidRDefault="00653F41" w:rsidP="00187F08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Barnehagens</w:t>
      </w:r>
      <w:r w:rsidR="00187F08">
        <w:rPr>
          <w:rFonts w:ascii="Arial" w:hAnsi="Arial" w:cs="Arial"/>
          <w:b/>
          <w:sz w:val="40"/>
          <w:szCs w:val="40"/>
        </w:rPr>
        <w:t xml:space="preserve"> p</w:t>
      </w:r>
      <w:r w:rsidR="00187F08" w:rsidRPr="00381DC6">
        <w:rPr>
          <w:rFonts w:ascii="Arial" w:hAnsi="Arial" w:cs="Arial"/>
          <w:b/>
          <w:sz w:val="40"/>
          <w:szCs w:val="40"/>
        </w:rPr>
        <w:t>edagogisk</w:t>
      </w:r>
      <w:r w:rsidR="00187F08">
        <w:rPr>
          <w:rFonts w:ascii="Arial" w:hAnsi="Arial" w:cs="Arial"/>
          <w:b/>
          <w:sz w:val="40"/>
          <w:szCs w:val="40"/>
        </w:rPr>
        <w:t>e</w:t>
      </w:r>
      <w:r w:rsidR="00187F08" w:rsidRPr="00381DC6">
        <w:rPr>
          <w:rFonts w:ascii="Arial" w:hAnsi="Arial" w:cs="Arial"/>
          <w:b/>
          <w:sz w:val="40"/>
          <w:szCs w:val="40"/>
        </w:rPr>
        <w:t xml:space="preserve"> rapport</w:t>
      </w:r>
      <w:r w:rsidR="00187F08">
        <w:rPr>
          <w:rFonts w:ascii="Arial" w:hAnsi="Arial" w:cs="Arial"/>
          <w:b/>
          <w:sz w:val="40"/>
          <w:szCs w:val="40"/>
        </w:rPr>
        <w:t xml:space="preserve"> ved henvisning til PPT</w:t>
      </w:r>
    </w:p>
    <w:p w:rsidR="00601839" w:rsidRDefault="00601839" w:rsidP="00187F08"/>
    <w:tbl>
      <w:tblPr>
        <w:tblStyle w:val="Tabellrutenett"/>
        <w:tblW w:w="923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51"/>
        <w:gridCol w:w="4536"/>
        <w:gridCol w:w="1276"/>
        <w:gridCol w:w="1475"/>
      </w:tblGrid>
      <w:tr w:rsidR="0056411C" w:rsidRPr="00106DB9" w:rsidTr="0056411C">
        <w:tc>
          <w:tcPr>
            <w:tcW w:w="1951" w:type="dxa"/>
            <w:shd w:val="clear" w:color="auto" w:fill="D9D9D9" w:themeFill="background1" w:themeFillShade="D9"/>
          </w:tcPr>
          <w:p w:rsidR="0056411C" w:rsidRPr="00106DB9" w:rsidRDefault="0056411C" w:rsidP="0056411C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06DB9">
              <w:rPr>
                <w:rFonts w:ascii="Arial" w:hAnsi="Arial" w:cs="Arial"/>
                <w:b/>
                <w:szCs w:val="24"/>
              </w:rPr>
              <w:t>Barnets navn:</w:t>
            </w:r>
          </w:p>
        </w:tc>
        <w:sdt>
          <w:sdtPr>
            <w:rPr>
              <w:rFonts w:ascii="Arial" w:hAnsi="Arial" w:cs="Arial"/>
              <w:szCs w:val="24"/>
            </w:rPr>
            <w:id w:val="34672156"/>
            <w:placeholder>
              <w:docPart w:val="CA085C3AEF75413183D485C00DA9F9AE"/>
            </w:placeholder>
          </w:sdtPr>
          <w:sdtEndPr/>
          <w:sdtContent>
            <w:sdt>
              <w:sdtPr>
                <w:rPr>
                  <w:rFonts w:ascii="Arial" w:hAnsi="Arial" w:cs="Arial"/>
                  <w:szCs w:val="24"/>
                </w:rPr>
                <w:id w:val="29990618"/>
                <w:placeholder>
                  <w:docPart w:val="3AEBE50CD6E6418FB13479894F190292"/>
                </w:placeholder>
              </w:sdtPr>
              <w:sdtEndPr/>
              <w:sdtContent>
                <w:tc>
                  <w:tcPr>
                    <w:tcW w:w="4536" w:type="dxa"/>
                    <w:shd w:val="clear" w:color="auto" w:fill="FFFFFF" w:themeFill="background1"/>
                  </w:tcPr>
                  <w:p w:rsidR="0056411C" w:rsidRPr="00106DB9" w:rsidRDefault="006B5ED8" w:rsidP="0056411C">
                    <w:pPr>
                      <w:spacing w:line="360" w:lineRule="auto"/>
                      <w:ind w:right="-997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fldChar w:fldCharType="begin">
                        <w:ffData>
                          <w:name w:val="Tekst3"/>
                          <w:enabled/>
                          <w:calcOnExit w:val="0"/>
                          <w:textInput/>
                        </w:ffData>
                      </w:fldChar>
                    </w:r>
                    <w:r w:rsidR="000851FB">
                      <w:rPr>
                        <w:rFonts w:ascii="Arial" w:hAnsi="Arial" w:cs="Arial"/>
                        <w:szCs w:val="24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Cs w:val="24"/>
                      </w:rPr>
                    </w:r>
                    <w:r>
                      <w:rPr>
                        <w:rFonts w:ascii="Arial" w:hAnsi="Arial" w:cs="Arial"/>
                        <w:szCs w:val="24"/>
                      </w:rPr>
                      <w:fldChar w:fldCharType="separate"/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>
                      <w:rPr>
                        <w:rFonts w:ascii="Arial" w:hAnsi="Arial" w:cs="Arial"/>
                        <w:szCs w:val="24"/>
                      </w:rPr>
                      <w:fldChar w:fldCharType="end"/>
                    </w:r>
                  </w:p>
                </w:tc>
              </w:sdtContent>
            </w:sdt>
          </w:sdtContent>
        </w:sdt>
        <w:tc>
          <w:tcPr>
            <w:tcW w:w="1276" w:type="dxa"/>
            <w:shd w:val="clear" w:color="auto" w:fill="D9D9D9" w:themeFill="background1" w:themeFillShade="D9"/>
          </w:tcPr>
          <w:p w:rsidR="0056411C" w:rsidRPr="00106DB9" w:rsidRDefault="0056411C" w:rsidP="0056411C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06DB9">
              <w:rPr>
                <w:rFonts w:ascii="Arial" w:hAnsi="Arial" w:cs="Arial"/>
                <w:szCs w:val="24"/>
              </w:rPr>
              <w:t>Født:</w:t>
            </w:r>
          </w:p>
        </w:tc>
        <w:tc>
          <w:tcPr>
            <w:tcW w:w="1475" w:type="dxa"/>
            <w:shd w:val="clear" w:color="auto" w:fill="FFFFFF" w:themeFill="background1"/>
          </w:tcPr>
          <w:p w:rsidR="0056411C" w:rsidRPr="00106DB9" w:rsidRDefault="00CC0BDD" w:rsidP="00106DB9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="006B5ED8">
              <w:rPr>
                <w:rFonts w:ascii="Arial" w:hAnsi="Arial" w:cs="Arial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0" w:name="Tekst2"/>
            <w:r w:rsidR="00106DB9">
              <w:rPr>
                <w:rFonts w:ascii="Arial" w:hAnsi="Arial" w:cs="Arial"/>
                <w:szCs w:val="24"/>
              </w:rPr>
              <w:instrText xml:space="preserve"> FORMTEXT </w:instrText>
            </w:r>
            <w:r w:rsidR="006B5ED8">
              <w:rPr>
                <w:rFonts w:ascii="Arial" w:hAnsi="Arial" w:cs="Arial"/>
                <w:szCs w:val="24"/>
              </w:rPr>
            </w:r>
            <w:r w:rsidR="006B5ED8">
              <w:rPr>
                <w:rFonts w:ascii="Arial" w:hAnsi="Arial" w:cs="Arial"/>
                <w:szCs w:val="24"/>
              </w:rPr>
              <w:fldChar w:fldCharType="separate"/>
            </w:r>
            <w:r w:rsidR="00106DB9">
              <w:rPr>
                <w:rFonts w:ascii="Arial" w:hAnsi="Arial" w:cs="Arial"/>
                <w:noProof/>
                <w:szCs w:val="24"/>
              </w:rPr>
              <w:t> </w:t>
            </w:r>
            <w:r w:rsidR="00106DB9">
              <w:rPr>
                <w:rFonts w:ascii="Arial" w:hAnsi="Arial" w:cs="Arial"/>
                <w:noProof/>
                <w:szCs w:val="24"/>
              </w:rPr>
              <w:t> </w:t>
            </w:r>
            <w:r w:rsidR="00106DB9">
              <w:rPr>
                <w:rFonts w:ascii="Arial" w:hAnsi="Arial" w:cs="Arial"/>
                <w:noProof/>
                <w:szCs w:val="24"/>
              </w:rPr>
              <w:t> </w:t>
            </w:r>
            <w:r w:rsidR="00106DB9">
              <w:rPr>
                <w:rFonts w:ascii="Arial" w:hAnsi="Arial" w:cs="Arial"/>
                <w:noProof/>
                <w:szCs w:val="24"/>
              </w:rPr>
              <w:t> </w:t>
            </w:r>
            <w:r w:rsidR="00106DB9">
              <w:rPr>
                <w:rFonts w:ascii="Arial" w:hAnsi="Arial" w:cs="Arial"/>
                <w:noProof/>
                <w:szCs w:val="24"/>
              </w:rPr>
              <w:t> </w:t>
            </w:r>
            <w:r w:rsidR="006B5ED8">
              <w:rPr>
                <w:rFonts w:ascii="Arial" w:hAnsi="Arial" w:cs="Arial"/>
                <w:szCs w:val="24"/>
              </w:rPr>
              <w:fldChar w:fldCharType="end"/>
            </w:r>
            <w:bookmarkEnd w:id="0"/>
          </w:p>
        </w:tc>
      </w:tr>
      <w:tr w:rsidR="0056411C" w:rsidRPr="00106DB9" w:rsidTr="0056411C">
        <w:tc>
          <w:tcPr>
            <w:tcW w:w="1951" w:type="dxa"/>
            <w:shd w:val="clear" w:color="auto" w:fill="D9D9D9" w:themeFill="background1" w:themeFillShade="D9"/>
          </w:tcPr>
          <w:p w:rsidR="0056411C" w:rsidRPr="00106DB9" w:rsidRDefault="0056411C" w:rsidP="0056411C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06DB9">
              <w:rPr>
                <w:rFonts w:ascii="Arial" w:hAnsi="Arial" w:cs="Arial"/>
                <w:b/>
                <w:szCs w:val="24"/>
              </w:rPr>
              <w:t xml:space="preserve">Barnehage: </w:t>
            </w:r>
          </w:p>
        </w:tc>
        <w:sdt>
          <w:sdtPr>
            <w:rPr>
              <w:rFonts w:ascii="Arial" w:hAnsi="Arial" w:cs="Arial"/>
              <w:szCs w:val="24"/>
            </w:rPr>
            <w:id w:val="34672157"/>
            <w:placeholder>
              <w:docPart w:val="766700CB6A0D43678B80DE4AED2DE556"/>
            </w:placeholder>
          </w:sdtPr>
          <w:sdtEndPr/>
          <w:sdtContent>
            <w:sdt>
              <w:sdtPr>
                <w:rPr>
                  <w:rFonts w:ascii="Arial" w:hAnsi="Arial" w:cs="Arial"/>
                  <w:szCs w:val="24"/>
                </w:rPr>
                <w:id w:val="29990619"/>
                <w:placeholder>
                  <w:docPart w:val="0C9A0CEA5DDF4F928F1A313EF6990A1F"/>
                </w:placeholder>
              </w:sdtPr>
              <w:sdtEndPr/>
              <w:sdtContent>
                <w:tc>
                  <w:tcPr>
                    <w:tcW w:w="4536" w:type="dxa"/>
                    <w:shd w:val="clear" w:color="auto" w:fill="FFFFFF" w:themeFill="background1"/>
                  </w:tcPr>
                  <w:p w:rsidR="0056411C" w:rsidRPr="00106DB9" w:rsidRDefault="006B5ED8" w:rsidP="0056411C">
                    <w:pPr>
                      <w:spacing w:line="360" w:lineRule="auto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fldChar w:fldCharType="begin">
                        <w:ffData>
                          <w:name w:val="Tekst3"/>
                          <w:enabled/>
                          <w:calcOnExit w:val="0"/>
                          <w:textInput/>
                        </w:ffData>
                      </w:fldChar>
                    </w:r>
                    <w:r w:rsidR="000851FB">
                      <w:rPr>
                        <w:rFonts w:ascii="Arial" w:hAnsi="Arial" w:cs="Arial"/>
                        <w:szCs w:val="24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Cs w:val="24"/>
                      </w:rPr>
                    </w:r>
                    <w:r>
                      <w:rPr>
                        <w:rFonts w:ascii="Arial" w:hAnsi="Arial" w:cs="Arial"/>
                        <w:szCs w:val="24"/>
                      </w:rPr>
                      <w:fldChar w:fldCharType="separate"/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>
                      <w:rPr>
                        <w:rFonts w:ascii="Arial" w:hAnsi="Arial" w:cs="Arial"/>
                        <w:szCs w:val="24"/>
                      </w:rPr>
                      <w:fldChar w:fldCharType="end"/>
                    </w:r>
                  </w:p>
                </w:tc>
              </w:sdtContent>
            </w:sdt>
          </w:sdtContent>
        </w:sdt>
        <w:tc>
          <w:tcPr>
            <w:tcW w:w="1276" w:type="dxa"/>
            <w:shd w:val="clear" w:color="auto" w:fill="D9D9D9" w:themeFill="background1" w:themeFillShade="D9"/>
          </w:tcPr>
          <w:p w:rsidR="0056411C" w:rsidRPr="00106DB9" w:rsidRDefault="0056411C" w:rsidP="0056411C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06DB9">
              <w:rPr>
                <w:rFonts w:ascii="Arial" w:hAnsi="Arial" w:cs="Arial"/>
                <w:szCs w:val="24"/>
              </w:rPr>
              <w:t xml:space="preserve">Gruppe: </w:t>
            </w:r>
          </w:p>
        </w:tc>
        <w:tc>
          <w:tcPr>
            <w:tcW w:w="1475" w:type="dxa"/>
            <w:shd w:val="clear" w:color="auto" w:fill="FFFFFF" w:themeFill="background1"/>
          </w:tcPr>
          <w:p w:rsidR="0056411C" w:rsidRPr="00106DB9" w:rsidRDefault="006B5ED8" w:rsidP="00CC0BDD">
            <w:pPr>
              <w:spacing w:line="360" w:lineRule="auto"/>
              <w:ind w:left="-25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" w:name="Tekst3"/>
            <w:r w:rsidR="00CC0BDD"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="00CC0BDD">
              <w:rPr>
                <w:rFonts w:ascii="Arial" w:hAnsi="Arial" w:cs="Arial"/>
                <w:noProof/>
                <w:szCs w:val="24"/>
              </w:rPr>
              <w:t> </w:t>
            </w:r>
            <w:r w:rsidR="00CC0BDD">
              <w:rPr>
                <w:rFonts w:ascii="Arial" w:hAnsi="Arial" w:cs="Arial"/>
                <w:noProof/>
                <w:szCs w:val="24"/>
              </w:rPr>
              <w:t> </w:t>
            </w:r>
            <w:r w:rsidR="00CC0BDD">
              <w:rPr>
                <w:rFonts w:ascii="Arial" w:hAnsi="Arial" w:cs="Arial"/>
                <w:noProof/>
                <w:szCs w:val="24"/>
              </w:rPr>
              <w:t> </w:t>
            </w:r>
            <w:r w:rsidR="00CC0BDD">
              <w:rPr>
                <w:rFonts w:ascii="Arial" w:hAnsi="Arial" w:cs="Arial"/>
                <w:noProof/>
                <w:szCs w:val="24"/>
              </w:rPr>
              <w:t> </w:t>
            </w:r>
            <w:r w:rsidR="00CC0BDD"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1"/>
          </w:p>
        </w:tc>
      </w:tr>
    </w:tbl>
    <w:p w:rsidR="0056411C" w:rsidRDefault="0056411C" w:rsidP="00187F08">
      <w:pPr>
        <w:rPr>
          <w:rFonts w:ascii="Arial" w:hAnsi="Arial" w:cs="Arial"/>
          <w:b/>
          <w:sz w:val="40"/>
          <w:szCs w:val="40"/>
        </w:rPr>
      </w:pP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F5CEC" w:rsidRPr="00D35D90" w:rsidTr="009529F2">
        <w:tc>
          <w:tcPr>
            <w:tcW w:w="9209" w:type="dxa"/>
            <w:shd w:val="clear" w:color="auto" w:fill="D9D9D9" w:themeFill="background1" w:themeFillShade="D9"/>
          </w:tcPr>
          <w:p w:rsidR="006F5CEC" w:rsidRPr="00D35D90" w:rsidRDefault="006F5CEC" w:rsidP="004C1C3C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D35D90">
              <w:rPr>
                <w:rFonts w:ascii="Arial" w:hAnsi="Arial" w:cs="Arial"/>
                <w:b/>
                <w:szCs w:val="24"/>
              </w:rPr>
              <w:t>Drøftet i ressursteam, dato:</w:t>
            </w:r>
          </w:p>
        </w:tc>
      </w:tr>
      <w:tr w:rsidR="006F5CEC" w:rsidRPr="00D35D90" w:rsidTr="009529F2">
        <w:tc>
          <w:tcPr>
            <w:tcW w:w="9209" w:type="dxa"/>
          </w:tcPr>
          <w:sdt>
            <w:sdtPr>
              <w:id w:val="27263210"/>
              <w:placeholder>
                <w:docPart w:val="B1BC46E97F7C466B8B5D8A75384CABF9"/>
              </w:placeholder>
              <w:date>
                <w:dateFormat w:val="dd.MM.yy"/>
                <w:lid w:val="nb-NO"/>
                <w:storeMappedDataAs w:val="dateTime"/>
                <w:calendar w:val="gregorian"/>
              </w:date>
            </w:sdtPr>
            <w:sdtEndPr/>
            <w:sdtContent>
              <w:p w:rsidR="006F5CEC" w:rsidRPr="00D35D90" w:rsidRDefault="006F5CEC" w:rsidP="004C1C3C">
                <w:pPr>
                  <w:spacing w:line="276" w:lineRule="auto"/>
                  <w:rPr>
                    <w:rFonts w:ascii="Arial" w:hAnsi="Arial" w:cs="Arial"/>
                    <w:b/>
                    <w:szCs w:val="24"/>
                  </w:rPr>
                </w:pPr>
                <w:r w:rsidRPr="00CF3984">
                  <w:t xml:space="preserve">     </w:t>
                </w:r>
              </w:p>
            </w:sdtContent>
          </w:sdt>
        </w:tc>
      </w:tr>
    </w:tbl>
    <w:p w:rsidR="006F5CEC" w:rsidRDefault="006F5CEC" w:rsidP="00187F08">
      <w:pPr>
        <w:rPr>
          <w:rFonts w:ascii="Arial" w:hAnsi="Arial" w:cs="Arial"/>
          <w:b/>
          <w:sz w:val="40"/>
          <w:szCs w:val="4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3F41" w:rsidRPr="00653F41" w:rsidTr="00601839">
        <w:tc>
          <w:tcPr>
            <w:tcW w:w="9212" w:type="dxa"/>
            <w:shd w:val="clear" w:color="auto" w:fill="D9D9D9" w:themeFill="background1" w:themeFillShade="D9"/>
          </w:tcPr>
          <w:p w:rsidR="00653F41" w:rsidRPr="005A47B7" w:rsidRDefault="00653F41" w:rsidP="00653F41">
            <w:pPr>
              <w:spacing w:line="480" w:lineRule="auto"/>
              <w:rPr>
                <w:rFonts w:ascii="Arial" w:hAnsi="Arial" w:cs="Arial"/>
                <w:szCs w:val="24"/>
              </w:rPr>
            </w:pPr>
            <w:r w:rsidRPr="007B3C7A">
              <w:rPr>
                <w:rFonts w:ascii="Arial" w:hAnsi="Arial" w:cs="Arial"/>
                <w:b/>
                <w:sz w:val="32"/>
                <w:szCs w:val="32"/>
              </w:rPr>
              <w:t>Beskrivelse av barnet</w:t>
            </w:r>
            <w:r w:rsidR="007B3C7A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="005A47B7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5A47B7">
              <w:rPr>
                <w:rFonts w:ascii="Arial" w:hAnsi="Arial" w:cs="Arial"/>
                <w:szCs w:val="24"/>
              </w:rPr>
              <w:t>(både styrker og utfordringer)</w:t>
            </w:r>
          </w:p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CC0BDD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 xml:space="preserve">Språklige ferdigheter: 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13"/>
              <w:placeholder>
                <w:docPart w:val="17B87DF44D134E4F9D058C7426FC2ED3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CC0BDD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Motoriske ferdigheter: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14"/>
              <w:placeholder>
                <w:docPart w:val="17B87DF44D134E4F9D058C7426FC2ED3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653F41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Nysgjerrig/interesse for læring: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15"/>
              <w:placeholder>
                <w:docPart w:val="17B87DF44D134E4F9D058C7426FC2ED3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653F41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Sosialt samspill/lek: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16"/>
              <w:placeholder>
                <w:docPart w:val="17B87DF44D134E4F9D058C7426FC2ED3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653F41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Trivsel: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17"/>
              <w:placeholder>
                <w:docPart w:val="17B87DF44D134E4F9D058C7426FC2ED3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653F41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Aktivitet</w:t>
            </w:r>
            <w:r w:rsidR="007B3C7A" w:rsidRPr="00CC0BDD">
              <w:rPr>
                <w:rFonts w:ascii="Arial" w:hAnsi="Arial" w:cs="Arial"/>
                <w:b/>
                <w:szCs w:val="24"/>
              </w:rPr>
              <w:t>s</w:t>
            </w:r>
            <w:r w:rsidRPr="00CC0BDD">
              <w:rPr>
                <w:rFonts w:ascii="Arial" w:hAnsi="Arial" w:cs="Arial"/>
                <w:b/>
                <w:szCs w:val="24"/>
              </w:rPr>
              <w:t>- og innpulskontroll: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18"/>
              <w:placeholder>
                <w:docPart w:val="17B87DF44D134E4F9D058C7426FC2ED3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653F41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Selvstendighet/selvhjulpenhet: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22"/>
              <w:placeholder>
                <w:docPart w:val="17B87DF44D134E4F9D058C7426FC2ED3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653F41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CC0BDD" w:rsidRDefault="00653F41" w:rsidP="00653F41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Annet:</w:t>
            </w:r>
          </w:p>
        </w:tc>
      </w:tr>
      <w:tr w:rsidR="00653F41" w:rsidRPr="00CC0BDD" w:rsidTr="005A47B7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44"/>
              <w:placeholder>
                <w:docPart w:val="0DE1424EDB784CABB0E938543F6B94F1"/>
              </w:placeholder>
            </w:sdtPr>
            <w:sdtEndPr/>
            <w:sdtContent>
              <w:p w:rsidR="00653F41" w:rsidRPr="00CC0BDD" w:rsidRDefault="006B5ED8" w:rsidP="00CC0BDD">
                <w:pPr>
                  <w:spacing w:line="36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</w:tbl>
    <w:p w:rsidR="00653F41" w:rsidRPr="00CC0BDD" w:rsidRDefault="00653F41" w:rsidP="00187F08">
      <w:pPr>
        <w:rPr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47B7" w:rsidRPr="00CC0BDD" w:rsidTr="00390529">
        <w:tc>
          <w:tcPr>
            <w:tcW w:w="9212" w:type="dxa"/>
            <w:shd w:val="clear" w:color="auto" w:fill="D9D9D9" w:themeFill="background1" w:themeFillShade="D9"/>
          </w:tcPr>
          <w:p w:rsidR="005A47B7" w:rsidRPr="00CC0BDD" w:rsidRDefault="005A47B7" w:rsidP="00CC0BDD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Problemstilling:</w:t>
            </w:r>
          </w:p>
        </w:tc>
      </w:tr>
      <w:tr w:rsidR="005A47B7" w:rsidRPr="00CC0BDD" w:rsidTr="00390529">
        <w:sdt>
          <w:sdtPr>
            <w:rPr>
              <w:rFonts w:ascii="Arial" w:hAnsi="Arial" w:cs="Arial"/>
              <w:szCs w:val="24"/>
            </w:rPr>
            <w:id w:val="21228794"/>
            <w:placeholder>
              <w:docPart w:val="2192387172BC48B59834A1050FB337F6"/>
            </w:placeholder>
          </w:sdtPr>
          <w:sdtEndPr/>
          <w:sdtContent>
            <w:sdt>
              <w:sdtPr>
                <w:rPr>
                  <w:rFonts w:ascii="Arial" w:hAnsi="Arial" w:cs="Arial"/>
                  <w:szCs w:val="24"/>
                </w:rPr>
                <w:id w:val="29990628"/>
                <w:placeholder>
                  <w:docPart w:val="F6F1AD6032A14B0993A2247CDE9C20DC"/>
                </w:placeholder>
              </w:sdtPr>
              <w:sdtEndPr/>
              <w:sdtContent>
                <w:tc>
                  <w:tcPr>
                    <w:tcW w:w="9212" w:type="dxa"/>
                  </w:tcPr>
                  <w:p w:rsidR="005A47B7" w:rsidRPr="00CC0BDD" w:rsidRDefault="006B5ED8" w:rsidP="00CC0BDD">
                    <w:pPr>
                      <w:spacing w:line="360" w:lineRule="auto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fldChar w:fldCharType="begin">
                        <w:ffData>
                          <w:name w:val="Tekst3"/>
                          <w:enabled/>
                          <w:calcOnExit w:val="0"/>
                          <w:textInput/>
                        </w:ffData>
                      </w:fldChar>
                    </w:r>
                    <w:r w:rsidR="000851FB">
                      <w:rPr>
                        <w:rFonts w:ascii="Arial" w:hAnsi="Arial" w:cs="Arial"/>
                        <w:szCs w:val="24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Cs w:val="24"/>
                      </w:rPr>
                    </w:r>
                    <w:r>
                      <w:rPr>
                        <w:rFonts w:ascii="Arial" w:hAnsi="Arial" w:cs="Arial"/>
                        <w:szCs w:val="24"/>
                      </w:rPr>
                      <w:fldChar w:fldCharType="separate"/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>
                      <w:rPr>
                        <w:rFonts w:ascii="Arial" w:hAnsi="Arial" w:cs="Arial"/>
                        <w:szCs w:val="24"/>
                      </w:rPr>
                      <w:fldChar w:fldCharType="end"/>
                    </w:r>
                  </w:p>
                </w:tc>
              </w:sdtContent>
            </w:sdt>
          </w:sdtContent>
        </w:sdt>
      </w:tr>
    </w:tbl>
    <w:p w:rsidR="005A47B7" w:rsidRDefault="005A47B7" w:rsidP="00187F08"/>
    <w:p w:rsidR="00E03214" w:rsidRDefault="00E03214" w:rsidP="00187F08">
      <w:pPr>
        <w:rPr>
          <w:rFonts w:ascii="Arial" w:hAnsi="Arial" w:cs="Arial"/>
          <w:b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3F41" w:rsidRPr="00653F41" w:rsidTr="00601839">
        <w:tc>
          <w:tcPr>
            <w:tcW w:w="9212" w:type="dxa"/>
            <w:shd w:val="clear" w:color="auto" w:fill="D9D9D9" w:themeFill="background1" w:themeFillShade="D9"/>
          </w:tcPr>
          <w:p w:rsidR="00653F41" w:rsidRPr="007B3C7A" w:rsidRDefault="007B3C7A" w:rsidP="005A47B7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Barnehagens arbeid </w:t>
            </w:r>
            <w:r w:rsidR="00653F41" w:rsidRPr="007B3C7A">
              <w:rPr>
                <w:rFonts w:ascii="Arial" w:hAnsi="Arial" w:cs="Arial"/>
                <w:b/>
                <w:sz w:val="32"/>
                <w:szCs w:val="32"/>
              </w:rPr>
              <w:t>før henvisning</w:t>
            </w:r>
            <w:r w:rsidR="00CD0CE3" w:rsidRPr="007B3C7A">
              <w:rPr>
                <w:rFonts w:ascii="Arial" w:hAnsi="Arial" w:cs="Arial"/>
                <w:b/>
                <w:sz w:val="32"/>
                <w:szCs w:val="32"/>
              </w:rPr>
              <w:t>:</w:t>
            </w:r>
          </w:p>
        </w:tc>
      </w:tr>
      <w:tr w:rsidR="00653F41" w:rsidRPr="007B3C7A" w:rsidTr="00CC0BDD">
        <w:tc>
          <w:tcPr>
            <w:tcW w:w="9212" w:type="dxa"/>
            <w:shd w:val="clear" w:color="auto" w:fill="D9D9D9" w:themeFill="background1" w:themeFillShade="D9"/>
          </w:tcPr>
          <w:p w:rsidR="00653F41" w:rsidRPr="007B3C7A" w:rsidRDefault="00653F41" w:rsidP="00653F41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7B3C7A">
              <w:rPr>
                <w:rFonts w:ascii="Arial" w:hAnsi="Arial" w:cs="Arial"/>
                <w:b/>
                <w:szCs w:val="24"/>
              </w:rPr>
              <w:t xml:space="preserve">Vurdering </w:t>
            </w:r>
            <w:r w:rsidR="00CD0CE3" w:rsidRPr="007B3C7A">
              <w:rPr>
                <w:rFonts w:ascii="Arial" w:hAnsi="Arial" w:cs="Arial"/>
                <w:b/>
                <w:szCs w:val="24"/>
              </w:rPr>
              <w:t>av kartlegging og observasjoner:</w:t>
            </w:r>
          </w:p>
        </w:tc>
      </w:tr>
      <w:tr w:rsidR="00653F41" w:rsidRPr="00CC0BDD" w:rsidTr="00653F41">
        <w:tc>
          <w:tcPr>
            <w:tcW w:w="9212" w:type="dxa"/>
          </w:tcPr>
          <w:sdt>
            <w:sdtPr>
              <w:rPr>
                <w:rFonts w:ascii="Arial" w:hAnsi="Arial" w:cs="Arial"/>
                <w:szCs w:val="24"/>
              </w:rPr>
              <w:id w:val="25910957"/>
              <w:placeholder>
                <w:docPart w:val="19D4EA99A5F94026859296DD80FAF88D"/>
              </w:placeholder>
            </w:sdtPr>
            <w:sdtEndPr/>
            <w:sdtContent>
              <w:p w:rsidR="00653F41" w:rsidRPr="00CC0BDD" w:rsidRDefault="006B5ED8" w:rsidP="00653F41">
                <w:pPr>
                  <w:spacing w:line="480" w:lineRule="auto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CD0CE3" w:rsidRPr="00CC0BDD" w:rsidTr="005A47B7">
        <w:tc>
          <w:tcPr>
            <w:tcW w:w="9212" w:type="dxa"/>
            <w:shd w:val="clear" w:color="auto" w:fill="D9D9D9" w:themeFill="background1" w:themeFillShade="D9"/>
          </w:tcPr>
          <w:p w:rsidR="00CD0CE3" w:rsidRPr="00CC0BDD" w:rsidRDefault="00CD0CE3" w:rsidP="00CD0CE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Tiltak som er prøvd ut:</w:t>
            </w:r>
          </w:p>
        </w:tc>
      </w:tr>
      <w:tr w:rsidR="00CD0CE3" w:rsidRPr="00CC0BDD" w:rsidTr="00CD0CE3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0959"/>
              <w:placeholder>
                <w:docPart w:val="B78A096BFE61491B893276F8F5E6D888"/>
              </w:placeholder>
            </w:sdtPr>
            <w:sdtEndPr/>
            <w:sdtContent>
              <w:p w:rsidR="00CD0CE3" w:rsidRPr="00CC0BDD" w:rsidRDefault="006B5ED8" w:rsidP="00CD0CE3">
                <w:pPr>
                  <w:spacing w:line="48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</w:tbl>
    <w:p w:rsidR="00CD0CE3" w:rsidRPr="00CC0BDD" w:rsidRDefault="00CD0CE3" w:rsidP="00CD0CE3">
      <w:pPr>
        <w:rPr>
          <w:rFonts w:ascii="Arial" w:hAnsi="Arial" w:cs="Arial"/>
          <w:b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0CE3" w:rsidRPr="00CC0BDD" w:rsidTr="00601839">
        <w:tc>
          <w:tcPr>
            <w:tcW w:w="9212" w:type="dxa"/>
            <w:shd w:val="clear" w:color="auto" w:fill="D9D9D9" w:themeFill="background1" w:themeFillShade="D9"/>
          </w:tcPr>
          <w:p w:rsidR="00CD0CE3" w:rsidRPr="00CC0BDD" w:rsidRDefault="00CD0CE3" w:rsidP="00CD0CE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Eventuelt samarbeid med andre instanser:</w:t>
            </w:r>
          </w:p>
        </w:tc>
      </w:tr>
      <w:tr w:rsidR="00CD0CE3" w:rsidRPr="00CC0BDD" w:rsidTr="00CD0CE3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  <w:u w:val="single"/>
              </w:rPr>
              <w:id w:val="25910967"/>
              <w:placeholder>
                <w:docPart w:val="D20B59C423014B3AB15DE80235323192"/>
              </w:placeholder>
            </w:sdtPr>
            <w:sdtEndPr/>
            <w:sdtContent>
              <w:p w:rsidR="00CD0CE3" w:rsidRPr="00CC0BDD" w:rsidRDefault="006B5ED8" w:rsidP="00CD0CE3">
                <w:pPr>
                  <w:spacing w:line="480" w:lineRule="auto"/>
                  <w:rPr>
                    <w:rFonts w:ascii="Arial" w:hAnsi="Arial" w:cs="Arial"/>
                    <w:b/>
                    <w:szCs w:val="24"/>
                    <w:u w:val="single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</w:tbl>
    <w:p w:rsidR="00CD0CE3" w:rsidRDefault="00CD0CE3" w:rsidP="00187F08">
      <w:pPr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0CE3" w:rsidRPr="00CD0CE3" w:rsidTr="00601839">
        <w:tc>
          <w:tcPr>
            <w:tcW w:w="9212" w:type="dxa"/>
            <w:shd w:val="clear" w:color="auto" w:fill="D9D9D9" w:themeFill="background1" w:themeFillShade="D9"/>
          </w:tcPr>
          <w:p w:rsidR="005A47B7" w:rsidRDefault="00CD0CE3" w:rsidP="00CD0CE3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CD0CE3">
              <w:rPr>
                <w:rFonts w:ascii="Arial" w:hAnsi="Arial" w:cs="Arial"/>
                <w:b/>
                <w:sz w:val="32"/>
                <w:szCs w:val="32"/>
              </w:rPr>
              <w:t>Barnets utbytte av det ordinære barnehagetilbudet</w:t>
            </w:r>
            <w:r w:rsidR="005A47B7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Pr="00CD0CE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CD0CE3" w:rsidRPr="005A47B7" w:rsidRDefault="005A47B7" w:rsidP="00CD0CE3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r w:rsidR="00CD0CE3" w:rsidRPr="005A47B7">
              <w:rPr>
                <w:rFonts w:ascii="Arial" w:hAnsi="Arial" w:cs="Arial"/>
                <w:szCs w:val="24"/>
              </w:rPr>
              <w:t>pedagogens vurdering av barnets særlige behov, sammenlignet med barn på samme alder</w:t>
            </w:r>
            <w:r>
              <w:rPr>
                <w:rFonts w:ascii="Arial" w:hAnsi="Arial" w:cs="Arial"/>
                <w:szCs w:val="24"/>
              </w:rPr>
              <w:t>)</w:t>
            </w:r>
          </w:p>
        </w:tc>
      </w:tr>
      <w:tr w:rsidR="00CD0CE3" w:rsidRPr="00CC0BDD" w:rsidTr="00CD0CE3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  <w:u w:val="single"/>
              </w:rPr>
              <w:id w:val="25910971"/>
              <w:placeholder>
                <w:docPart w:val="D308018B8DE9400FB3329598F0F3FD9C"/>
              </w:placeholder>
            </w:sdtPr>
            <w:sdtEndPr/>
            <w:sdtContent>
              <w:p w:rsidR="00CD0CE3" w:rsidRPr="00CC0BDD" w:rsidRDefault="006B5ED8" w:rsidP="00CD0CE3">
                <w:pPr>
                  <w:spacing w:line="480" w:lineRule="auto"/>
                  <w:rPr>
                    <w:rFonts w:ascii="Arial" w:hAnsi="Arial" w:cs="Arial"/>
                    <w:b/>
                    <w:szCs w:val="24"/>
                    <w:u w:val="single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</w:tbl>
    <w:p w:rsidR="00CD0CE3" w:rsidRDefault="00CD0CE3" w:rsidP="00187F08">
      <w:pPr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0CE3" w:rsidRPr="00CD0CE3" w:rsidTr="00601839">
        <w:tc>
          <w:tcPr>
            <w:tcW w:w="9212" w:type="dxa"/>
            <w:shd w:val="clear" w:color="auto" w:fill="D9D9D9" w:themeFill="background1" w:themeFillShade="D9"/>
          </w:tcPr>
          <w:p w:rsidR="00CD0CE3" w:rsidRPr="00CD0CE3" w:rsidRDefault="00CD0CE3" w:rsidP="005A47B7">
            <w:pPr>
              <w:tabs>
                <w:tab w:val="left" w:pos="4575"/>
              </w:tabs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CD0CE3">
              <w:rPr>
                <w:rFonts w:ascii="Arial" w:hAnsi="Arial" w:cs="Arial"/>
                <w:b/>
                <w:sz w:val="32"/>
                <w:szCs w:val="32"/>
              </w:rPr>
              <w:t>Barnehagens organisering:</w:t>
            </w:r>
            <w:r w:rsidRPr="00CD0CE3">
              <w:rPr>
                <w:rFonts w:ascii="Arial" w:hAnsi="Arial" w:cs="Arial"/>
                <w:b/>
                <w:sz w:val="32"/>
                <w:szCs w:val="32"/>
              </w:rPr>
              <w:tab/>
            </w:r>
          </w:p>
        </w:tc>
      </w:tr>
      <w:tr w:rsidR="00CD0CE3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CD0CE3" w:rsidRPr="00CC0BDD" w:rsidRDefault="00CD0CE3" w:rsidP="00CD0CE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Gruppestørrelse, aldersfordeling:</w:t>
            </w:r>
          </w:p>
        </w:tc>
      </w:tr>
      <w:tr w:rsidR="00CD0CE3" w:rsidRPr="00CC0BDD" w:rsidTr="00CD0CE3">
        <w:tc>
          <w:tcPr>
            <w:tcW w:w="9212" w:type="dxa"/>
          </w:tcPr>
          <w:p w:rsidR="00CD0CE3" w:rsidRPr="00CC0BDD" w:rsidRDefault="0053684D" w:rsidP="000851FB">
            <w:pPr>
              <w:spacing w:line="480" w:lineRule="auto"/>
              <w:rPr>
                <w:rFonts w:ascii="Arial" w:hAnsi="Arial" w:cs="Arial"/>
                <w:b/>
                <w:szCs w:val="24"/>
              </w:rPr>
            </w:pPr>
            <w:sdt>
              <w:sdtPr>
                <w:rPr>
                  <w:rFonts w:ascii="Arial" w:hAnsi="Arial" w:cs="Arial"/>
                  <w:b/>
                  <w:szCs w:val="24"/>
                </w:rPr>
                <w:id w:val="25911012"/>
                <w:placeholder>
                  <w:docPart w:val="A105B2CB1C7449F8B40F53A94CB8947D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Cs w:val="24"/>
                    </w:rPr>
                    <w:id w:val="29990634"/>
                    <w:placeholder>
                      <w:docPart w:val="40E3080C76C94E0386CAF237322CFAD6"/>
                    </w:placeholder>
                  </w:sdtPr>
                  <w:sdtEndPr/>
                  <w:sdtContent>
                    <w:r w:rsidR="006B5ED8">
                      <w:rPr>
                        <w:rFonts w:ascii="Arial" w:hAnsi="Arial" w:cs="Arial"/>
                        <w:szCs w:val="24"/>
                      </w:rPr>
                      <w:fldChar w:fldCharType="begin">
                        <w:ffData>
                          <w:name w:val="Tekst3"/>
                          <w:enabled/>
                          <w:calcOnExit w:val="0"/>
                          <w:textInput/>
                        </w:ffData>
                      </w:fldChar>
                    </w:r>
                    <w:r w:rsidR="000851FB">
                      <w:rPr>
                        <w:rFonts w:ascii="Arial" w:hAnsi="Arial" w:cs="Arial"/>
                        <w:szCs w:val="24"/>
                      </w:rPr>
                      <w:instrText xml:space="preserve"> FORMTEXT </w:instrText>
                    </w:r>
                    <w:r w:rsidR="006B5ED8">
                      <w:rPr>
                        <w:rFonts w:ascii="Arial" w:hAnsi="Arial" w:cs="Arial"/>
                        <w:szCs w:val="24"/>
                      </w:rPr>
                    </w:r>
                    <w:r w:rsidR="006B5ED8">
                      <w:rPr>
                        <w:rFonts w:ascii="Arial" w:hAnsi="Arial" w:cs="Arial"/>
                        <w:szCs w:val="24"/>
                      </w:rPr>
                      <w:fldChar w:fldCharType="separate"/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0851FB">
                      <w:rPr>
                        <w:rFonts w:ascii="Arial" w:hAnsi="Arial" w:cs="Arial"/>
                        <w:noProof/>
                        <w:szCs w:val="24"/>
                      </w:rPr>
                      <w:t> </w:t>
                    </w:r>
                    <w:r w:rsidR="006B5ED8">
                      <w:rPr>
                        <w:rFonts w:ascii="Arial" w:hAnsi="Arial" w:cs="Arial"/>
                        <w:szCs w:val="24"/>
                      </w:rPr>
                      <w:fldChar w:fldCharType="end"/>
                    </w:r>
                  </w:sdtContent>
                </w:sdt>
              </w:sdtContent>
            </w:sdt>
            <w:r w:rsidR="00CD0CE3" w:rsidRPr="00CC0BDD">
              <w:rPr>
                <w:rFonts w:ascii="Arial" w:hAnsi="Arial" w:cs="Arial"/>
                <w:b/>
                <w:szCs w:val="24"/>
              </w:rPr>
              <w:tab/>
            </w:r>
          </w:p>
        </w:tc>
      </w:tr>
      <w:tr w:rsidR="00CD0CE3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CD0CE3" w:rsidRPr="00CC0BDD" w:rsidRDefault="00CD0CE3" w:rsidP="00CD0CE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Voksentetthet, pedagog/assistent</w:t>
            </w:r>
            <w:r w:rsidR="007B3C7A" w:rsidRPr="00CC0BDD">
              <w:rPr>
                <w:rFonts w:ascii="Arial" w:hAnsi="Arial" w:cs="Arial"/>
                <w:b/>
                <w:szCs w:val="24"/>
              </w:rPr>
              <w:t>:</w:t>
            </w:r>
            <w:r w:rsidRPr="00CC0BDD">
              <w:rPr>
                <w:rFonts w:ascii="Arial" w:hAnsi="Arial" w:cs="Arial"/>
                <w:b/>
                <w:szCs w:val="24"/>
              </w:rPr>
              <w:tab/>
            </w:r>
          </w:p>
        </w:tc>
      </w:tr>
      <w:tr w:rsidR="00CD0CE3" w:rsidRPr="00CC0BDD" w:rsidTr="00CD0CE3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1013"/>
              <w:placeholder>
                <w:docPart w:val="A105B2CB1C7449F8B40F53A94CB8947D"/>
              </w:placeholder>
            </w:sdtPr>
            <w:sdtEndPr/>
            <w:sdtContent>
              <w:p w:rsidR="00CD0CE3" w:rsidRPr="00CC0BDD" w:rsidRDefault="006B5ED8" w:rsidP="00CD0CE3">
                <w:pPr>
                  <w:spacing w:line="48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CD0CE3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CD0CE3" w:rsidRPr="00CC0BDD" w:rsidRDefault="00CD0CE3" w:rsidP="00CD0CE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Foreldresamarbeid:</w:t>
            </w:r>
            <w:r w:rsidRPr="00CC0BDD">
              <w:rPr>
                <w:rFonts w:ascii="Arial" w:hAnsi="Arial" w:cs="Arial"/>
                <w:b/>
                <w:szCs w:val="24"/>
              </w:rPr>
              <w:tab/>
            </w:r>
            <w:r w:rsidRPr="00CC0BDD">
              <w:rPr>
                <w:rFonts w:ascii="Arial" w:hAnsi="Arial" w:cs="Arial"/>
                <w:b/>
                <w:szCs w:val="24"/>
              </w:rPr>
              <w:tab/>
            </w:r>
            <w:r w:rsidRPr="00CC0BDD">
              <w:rPr>
                <w:rFonts w:ascii="Arial" w:hAnsi="Arial" w:cs="Arial"/>
                <w:b/>
                <w:szCs w:val="24"/>
              </w:rPr>
              <w:tab/>
            </w:r>
          </w:p>
        </w:tc>
      </w:tr>
      <w:tr w:rsidR="00CD0CE3" w:rsidRPr="00CC0BDD" w:rsidTr="00CD0CE3">
        <w:tc>
          <w:tcPr>
            <w:tcW w:w="9212" w:type="dxa"/>
          </w:tcPr>
          <w:sdt>
            <w:sdtPr>
              <w:rPr>
                <w:rFonts w:ascii="Arial" w:hAnsi="Arial" w:cs="Arial"/>
                <w:b/>
                <w:szCs w:val="24"/>
              </w:rPr>
              <w:id w:val="25911014"/>
              <w:placeholder>
                <w:docPart w:val="A105B2CB1C7449F8B40F53A94CB8947D"/>
              </w:placeholder>
            </w:sdtPr>
            <w:sdtEndPr/>
            <w:sdtContent>
              <w:p w:rsidR="00CD0CE3" w:rsidRPr="00CC0BDD" w:rsidRDefault="006B5ED8" w:rsidP="00CD0CE3">
                <w:pPr>
                  <w:spacing w:line="480" w:lineRule="auto"/>
                  <w:rPr>
                    <w:rFonts w:ascii="Arial" w:hAnsi="Arial" w:cs="Arial"/>
                    <w:b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4"/>
                  </w:rPr>
                </w:r>
                <w:r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>
                  <w:rPr>
                    <w:rFonts w:ascii="Arial" w:hAnsi="Arial" w:cs="Arial"/>
                    <w:szCs w:val="24"/>
                  </w:rPr>
                  <w:fldChar w:fldCharType="end"/>
                </w:r>
              </w:p>
            </w:sdtContent>
          </w:sdt>
        </w:tc>
      </w:tr>
      <w:tr w:rsidR="00CD0CE3" w:rsidRPr="00CC0BDD" w:rsidTr="00CC0BDD">
        <w:tc>
          <w:tcPr>
            <w:tcW w:w="9212" w:type="dxa"/>
            <w:shd w:val="clear" w:color="auto" w:fill="D9D9D9" w:themeFill="background1" w:themeFillShade="D9"/>
          </w:tcPr>
          <w:p w:rsidR="00CD0CE3" w:rsidRPr="00CC0BDD" w:rsidRDefault="00CD0CE3" w:rsidP="00CD0CE3">
            <w:pPr>
              <w:spacing w:line="276" w:lineRule="auto"/>
              <w:rPr>
                <w:rFonts w:ascii="Arial" w:hAnsi="Arial" w:cs="Arial"/>
                <w:b/>
                <w:szCs w:val="24"/>
                <w:u w:val="single"/>
              </w:rPr>
            </w:pPr>
            <w:r w:rsidRPr="00CC0BDD">
              <w:rPr>
                <w:rFonts w:ascii="Arial" w:hAnsi="Arial" w:cs="Arial"/>
                <w:b/>
                <w:szCs w:val="24"/>
              </w:rPr>
              <w:t>Annet av betydning:</w:t>
            </w:r>
            <w:r w:rsidRPr="00CC0BDD">
              <w:rPr>
                <w:rFonts w:ascii="Arial" w:hAnsi="Arial" w:cs="Arial"/>
                <w:b/>
                <w:szCs w:val="24"/>
              </w:rPr>
              <w:tab/>
            </w:r>
            <w:r w:rsidRPr="00CC0BDD">
              <w:rPr>
                <w:rFonts w:ascii="Arial" w:hAnsi="Arial" w:cs="Arial"/>
                <w:b/>
                <w:szCs w:val="24"/>
              </w:rPr>
              <w:tab/>
            </w:r>
            <w:r w:rsidRPr="00CC0BDD">
              <w:rPr>
                <w:rFonts w:ascii="Arial" w:hAnsi="Arial" w:cs="Arial"/>
                <w:b/>
                <w:szCs w:val="24"/>
              </w:rPr>
              <w:tab/>
            </w:r>
          </w:p>
        </w:tc>
      </w:tr>
      <w:tr w:rsidR="00CD0CE3" w:rsidRPr="00CC0BDD" w:rsidTr="00CD0CE3">
        <w:tc>
          <w:tcPr>
            <w:tcW w:w="9212" w:type="dxa"/>
          </w:tcPr>
          <w:p w:rsidR="00CD0CE3" w:rsidRPr="00CC0BDD" w:rsidRDefault="0053684D" w:rsidP="00CD0CE3">
            <w:pPr>
              <w:spacing w:line="480" w:lineRule="auto"/>
              <w:rPr>
                <w:rFonts w:ascii="Arial" w:hAnsi="Arial" w:cs="Arial"/>
                <w:b/>
                <w:szCs w:val="24"/>
                <w:u w:val="single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29990642"/>
                <w:placeholder>
                  <w:docPart w:val="6CC374C0C2D04D36A51A5F66EAB96487"/>
                </w:placeholder>
              </w:sdtPr>
              <w:sdtEndPr/>
              <w:sdtContent>
                <w:r w:rsidR="006B5ED8">
                  <w:rPr>
                    <w:rFonts w:ascii="Arial" w:hAnsi="Arial" w:cs="Arial"/>
                    <w:szCs w:val="24"/>
                  </w:rPr>
                  <w:fldChar w:fldCharType="begin">
                    <w:ffData>
                      <w:name w:val="Tekst3"/>
                      <w:enabled/>
                      <w:calcOnExit w:val="0"/>
                      <w:textInput/>
                    </w:ffData>
                  </w:fldChar>
                </w:r>
                <w:r w:rsidR="000851FB">
                  <w:rPr>
                    <w:rFonts w:ascii="Arial" w:hAnsi="Arial" w:cs="Arial"/>
                    <w:szCs w:val="24"/>
                  </w:rPr>
                  <w:instrText xml:space="preserve"> FORMTEXT </w:instrText>
                </w:r>
                <w:r w:rsidR="006B5ED8">
                  <w:rPr>
                    <w:rFonts w:ascii="Arial" w:hAnsi="Arial" w:cs="Arial"/>
                    <w:szCs w:val="24"/>
                  </w:rPr>
                </w:r>
                <w:r w:rsidR="006B5ED8">
                  <w:rPr>
                    <w:rFonts w:ascii="Arial" w:hAnsi="Arial" w:cs="Arial"/>
                    <w:szCs w:val="24"/>
                  </w:rPr>
                  <w:fldChar w:fldCharType="separate"/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0851FB">
                  <w:rPr>
                    <w:rFonts w:ascii="Arial" w:hAnsi="Arial" w:cs="Arial"/>
                    <w:noProof/>
                    <w:szCs w:val="24"/>
                  </w:rPr>
                  <w:t> </w:t>
                </w:r>
                <w:r w:rsidR="006B5ED8">
                  <w:rPr>
                    <w:rFonts w:ascii="Arial" w:hAnsi="Arial" w:cs="Arial"/>
                    <w:szCs w:val="24"/>
                  </w:rPr>
                  <w:fldChar w:fldCharType="end"/>
                </w:r>
              </w:sdtContent>
            </w:sdt>
            <w:r w:rsidR="00CD0CE3" w:rsidRPr="00CC0BDD">
              <w:rPr>
                <w:rStyle w:val="Plassholdertekst"/>
                <w:szCs w:val="24"/>
              </w:rPr>
              <w:t>.</w:t>
            </w:r>
          </w:p>
        </w:tc>
      </w:tr>
    </w:tbl>
    <w:p w:rsidR="00187F08" w:rsidRDefault="00187F08" w:rsidP="00187F08">
      <w:pPr>
        <w:rPr>
          <w:rFonts w:ascii="Arial" w:hAnsi="Arial" w:cs="Arial"/>
          <w:szCs w:val="24"/>
        </w:rPr>
      </w:pPr>
    </w:p>
    <w:p w:rsidR="005A47B7" w:rsidRDefault="005A47B7" w:rsidP="00187F08">
      <w:pPr>
        <w:rPr>
          <w:rFonts w:ascii="Arial" w:hAnsi="Arial" w:cs="Arial"/>
          <w:szCs w:val="24"/>
        </w:rPr>
      </w:pPr>
    </w:p>
    <w:p w:rsidR="005A47B7" w:rsidRDefault="005A47B7" w:rsidP="00187F08">
      <w:pPr>
        <w:rPr>
          <w:rFonts w:ascii="Arial" w:hAnsi="Arial" w:cs="Arial"/>
          <w:szCs w:val="24"/>
        </w:rPr>
      </w:pPr>
    </w:p>
    <w:p w:rsidR="00CC0BDD" w:rsidRDefault="00CC0BDD" w:rsidP="00187F08">
      <w:pPr>
        <w:rPr>
          <w:rFonts w:ascii="Arial" w:hAnsi="Arial" w:cs="Arial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47B7" w:rsidRPr="00CC0BDD" w:rsidTr="005A47B7">
        <w:tc>
          <w:tcPr>
            <w:tcW w:w="9212" w:type="dxa"/>
            <w:shd w:val="clear" w:color="auto" w:fill="D9D9D9" w:themeFill="background1" w:themeFillShade="D9"/>
          </w:tcPr>
          <w:p w:rsidR="005A47B7" w:rsidRPr="00CC0BDD" w:rsidRDefault="005A47B7" w:rsidP="005A47B7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CC0BDD">
              <w:rPr>
                <w:rFonts w:ascii="Arial" w:hAnsi="Arial" w:cs="Arial"/>
                <w:b/>
                <w:sz w:val="28"/>
                <w:szCs w:val="28"/>
              </w:rPr>
              <w:t>Søkt styrking av grunnbemanning etter barnehageloven:</w:t>
            </w:r>
          </w:p>
        </w:tc>
      </w:tr>
      <w:tr w:rsidR="005A47B7" w:rsidRPr="005A47B7" w:rsidTr="005A47B7">
        <w:tc>
          <w:tcPr>
            <w:tcW w:w="9212" w:type="dxa"/>
          </w:tcPr>
          <w:p w:rsidR="005A47B7" w:rsidRPr="005A47B7" w:rsidRDefault="006B5ED8" w:rsidP="00CC0BDD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A47B7">
              <w:rPr>
                <w:rFonts w:ascii="Arial" w:hAnsi="Arial" w:cs="Arial"/>
                <w:szCs w:val="24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Avmerking1"/>
            <w:r w:rsidR="005A47B7" w:rsidRPr="005A47B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53684D">
              <w:rPr>
                <w:rFonts w:ascii="Arial" w:hAnsi="Arial" w:cs="Arial"/>
                <w:szCs w:val="24"/>
              </w:rPr>
            </w:r>
            <w:r w:rsidR="0053684D">
              <w:rPr>
                <w:rFonts w:ascii="Arial" w:hAnsi="Arial" w:cs="Arial"/>
                <w:szCs w:val="24"/>
              </w:rPr>
              <w:fldChar w:fldCharType="separate"/>
            </w:r>
            <w:r w:rsidRPr="005A47B7">
              <w:rPr>
                <w:rFonts w:ascii="Arial" w:hAnsi="Arial" w:cs="Arial"/>
                <w:szCs w:val="24"/>
              </w:rPr>
              <w:fldChar w:fldCharType="end"/>
            </w:r>
            <w:bookmarkEnd w:id="2"/>
            <w:r w:rsidR="005A47B7" w:rsidRPr="005A47B7">
              <w:rPr>
                <w:rFonts w:ascii="Arial" w:hAnsi="Arial" w:cs="Arial"/>
                <w:szCs w:val="24"/>
              </w:rPr>
              <w:t xml:space="preserve"> Ja</w:t>
            </w:r>
            <w:r w:rsidR="005A47B7" w:rsidRPr="005A47B7">
              <w:rPr>
                <w:rFonts w:ascii="Arial" w:hAnsi="Arial" w:cs="Arial"/>
                <w:szCs w:val="24"/>
              </w:rPr>
              <w:tab/>
            </w:r>
            <w:r w:rsidR="005A47B7" w:rsidRPr="005A47B7"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Avmerking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Avmerking6"/>
            <w:r w:rsidR="00CC0BDD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53684D">
              <w:rPr>
                <w:rFonts w:ascii="Arial" w:hAnsi="Arial" w:cs="Arial"/>
                <w:szCs w:val="24"/>
              </w:rPr>
            </w:r>
            <w:r w:rsidR="0053684D"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3"/>
            <w:r w:rsidR="00CC0BDD">
              <w:rPr>
                <w:rFonts w:ascii="Arial" w:hAnsi="Arial" w:cs="Arial"/>
                <w:szCs w:val="24"/>
              </w:rPr>
              <w:t xml:space="preserve"> Nei</w:t>
            </w:r>
          </w:p>
        </w:tc>
      </w:tr>
      <w:tr w:rsidR="005A47B7" w:rsidRPr="007B3C7A" w:rsidTr="005A47B7">
        <w:tc>
          <w:tcPr>
            <w:tcW w:w="9212" w:type="dxa"/>
          </w:tcPr>
          <w:p w:rsidR="005A47B7" w:rsidRPr="007B3C7A" w:rsidRDefault="00CC0BDD" w:rsidP="00CC0BDD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Grunnbemanning i</w:t>
            </w:r>
            <w:r w:rsidRPr="005A47B7">
              <w:rPr>
                <w:rFonts w:ascii="Arial" w:hAnsi="Arial" w:cs="Arial"/>
                <w:szCs w:val="24"/>
              </w:rPr>
              <w:t xml:space="preserve">nnvilget: </w:t>
            </w:r>
            <w:r w:rsidR="006B5ED8" w:rsidRPr="005A47B7">
              <w:rPr>
                <w:rFonts w:ascii="Arial" w:hAnsi="Arial" w:cs="Arial"/>
                <w:szCs w:val="24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Avmerking2"/>
            <w:r w:rsidRPr="005A47B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53684D">
              <w:rPr>
                <w:rFonts w:ascii="Arial" w:hAnsi="Arial" w:cs="Arial"/>
                <w:szCs w:val="24"/>
              </w:rPr>
            </w:r>
            <w:r w:rsidR="0053684D">
              <w:rPr>
                <w:rFonts w:ascii="Arial" w:hAnsi="Arial" w:cs="Arial"/>
                <w:szCs w:val="24"/>
              </w:rPr>
              <w:fldChar w:fldCharType="separate"/>
            </w:r>
            <w:r w:rsidR="006B5ED8" w:rsidRPr="005A47B7">
              <w:rPr>
                <w:rFonts w:ascii="Arial" w:hAnsi="Arial" w:cs="Arial"/>
                <w:szCs w:val="24"/>
              </w:rPr>
              <w:fldChar w:fldCharType="end"/>
            </w:r>
            <w:bookmarkEnd w:id="4"/>
            <w:r w:rsidRPr="005A47B7">
              <w:rPr>
                <w:rFonts w:ascii="Arial" w:hAnsi="Arial" w:cs="Arial"/>
                <w:szCs w:val="24"/>
              </w:rPr>
              <w:t xml:space="preserve"> Ja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A47B7">
              <w:rPr>
                <w:rFonts w:ascii="Arial" w:hAnsi="Arial" w:cs="Arial"/>
                <w:szCs w:val="24"/>
              </w:rPr>
              <w:t xml:space="preserve"> Hvor mye ressurs: </w:t>
            </w:r>
            <w:r w:rsidR="006B5ED8" w:rsidRPr="005A47B7">
              <w:rPr>
                <w:rFonts w:ascii="Arial" w:hAnsi="Arial" w:cs="Arial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5" w:name="Tekst1"/>
            <w:r w:rsidRPr="005A47B7">
              <w:rPr>
                <w:rFonts w:ascii="Arial" w:hAnsi="Arial" w:cs="Arial"/>
                <w:szCs w:val="24"/>
              </w:rPr>
              <w:instrText xml:space="preserve"> FORMTEXT </w:instrText>
            </w:r>
            <w:r w:rsidR="006B5ED8" w:rsidRPr="005A47B7">
              <w:rPr>
                <w:rFonts w:ascii="Arial" w:hAnsi="Arial" w:cs="Arial"/>
                <w:szCs w:val="24"/>
              </w:rPr>
            </w:r>
            <w:r w:rsidR="006B5ED8" w:rsidRPr="005A47B7">
              <w:rPr>
                <w:rFonts w:ascii="Arial" w:hAnsi="Arial" w:cs="Arial"/>
                <w:szCs w:val="24"/>
              </w:rPr>
              <w:fldChar w:fldCharType="separate"/>
            </w:r>
            <w:r w:rsidRPr="005A47B7">
              <w:rPr>
                <w:rFonts w:ascii="Arial" w:hAnsi="Arial" w:cs="Arial"/>
                <w:noProof/>
                <w:szCs w:val="24"/>
              </w:rPr>
              <w:t> </w:t>
            </w:r>
            <w:r w:rsidRPr="005A47B7">
              <w:rPr>
                <w:rFonts w:ascii="Arial" w:hAnsi="Arial" w:cs="Arial"/>
                <w:noProof/>
                <w:szCs w:val="24"/>
              </w:rPr>
              <w:t> </w:t>
            </w:r>
            <w:r w:rsidRPr="005A47B7">
              <w:rPr>
                <w:rFonts w:ascii="Arial" w:hAnsi="Arial" w:cs="Arial"/>
                <w:noProof/>
                <w:szCs w:val="24"/>
              </w:rPr>
              <w:t> </w:t>
            </w:r>
            <w:r w:rsidRPr="005A47B7">
              <w:rPr>
                <w:rFonts w:ascii="Arial" w:hAnsi="Arial" w:cs="Arial"/>
                <w:noProof/>
                <w:szCs w:val="24"/>
              </w:rPr>
              <w:t> </w:t>
            </w:r>
            <w:r w:rsidRPr="005A47B7">
              <w:rPr>
                <w:rFonts w:ascii="Arial" w:hAnsi="Arial" w:cs="Arial"/>
                <w:noProof/>
                <w:szCs w:val="24"/>
              </w:rPr>
              <w:t> </w:t>
            </w:r>
            <w:r w:rsidR="006B5ED8" w:rsidRPr="005A47B7">
              <w:rPr>
                <w:rFonts w:ascii="Arial" w:hAnsi="Arial" w:cs="Arial"/>
                <w:szCs w:val="24"/>
              </w:rPr>
              <w:fldChar w:fldCharType="end"/>
            </w:r>
            <w:bookmarkEnd w:id="5"/>
            <w:r w:rsidRPr="005A47B7">
              <w:rPr>
                <w:rFonts w:ascii="Arial" w:hAnsi="Arial" w:cs="Arial"/>
                <w:szCs w:val="24"/>
              </w:rPr>
              <w:tab/>
            </w:r>
            <w:r w:rsidR="006B5ED8" w:rsidRPr="005A47B7">
              <w:rPr>
                <w:rFonts w:ascii="Arial" w:hAnsi="Arial" w:cs="Arial"/>
                <w:szCs w:val="24"/>
              </w:rP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Avmerking3"/>
            <w:r w:rsidRPr="005A47B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53684D">
              <w:rPr>
                <w:rFonts w:ascii="Arial" w:hAnsi="Arial" w:cs="Arial"/>
                <w:szCs w:val="24"/>
              </w:rPr>
            </w:r>
            <w:r w:rsidR="0053684D">
              <w:rPr>
                <w:rFonts w:ascii="Arial" w:hAnsi="Arial" w:cs="Arial"/>
                <w:szCs w:val="24"/>
              </w:rPr>
              <w:fldChar w:fldCharType="separate"/>
            </w:r>
            <w:r w:rsidR="006B5ED8" w:rsidRPr="005A47B7">
              <w:rPr>
                <w:rFonts w:ascii="Arial" w:hAnsi="Arial" w:cs="Arial"/>
                <w:szCs w:val="24"/>
              </w:rPr>
              <w:fldChar w:fldCharType="end"/>
            </w:r>
            <w:bookmarkEnd w:id="6"/>
            <w:r w:rsidRPr="005A47B7">
              <w:rPr>
                <w:rFonts w:ascii="Arial" w:hAnsi="Arial" w:cs="Arial"/>
                <w:szCs w:val="24"/>
              </w:rPr>
              <w:t xml:space="preserve"> Nei</w:t>
            </w:r>
          </w:p>
        </w:tc>
      </w:tr>
    </w:tbl>
    <w:p w:rsidR="005A47B7" w:rsidRPr="007B3C7A" w:rsidRDefault="005A47B7" w:rsidP="00187F0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187F08" w:rsidRPr="007B3C7A" w:rsidRDefault="00187F08" w:rsidP="00187F08">
      <w:pPr>
        <w:rPr>
          <w:rFonts w:ascii="Arial" w:hAnsi="Arial" w:cs="Arial"/>
          <w:szCs w:val="24"/>
        </w:rPr>
      </w:pPr>
    </w:p>
    <w:p w:rsidR="00187F08" w:rsidRPr="007B3C7A" w:rsidRDefault="00187F08" w:rsidP="00187F08">
      <w:pPr>
        <w:rPr>
          <w:rFonts w:ascii="Arial" w:hAnsi="Arial" w:cs="Arial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0CE3" w:rsidRPr="007B3C7A" w:rsidTr="00601839">
        <w:tc>
          <w:tcPr>
            <w:tcW w:w="9212" w:type="dxa"/>
            <w:shd w:val="clear" w:color="auto" w:fill="D9D9D9" w:themeFill="background1" w:themeFillShade="D9"/>
          </w:tcPr>
          <w:p w:rsidR="00CD0CE3" w:rsidRPr="007B3C7A" w:rsidRDefault="00CD0CE3" w:rsidP="00CD0CE3">
            <w:pPr>
              <w:spacing w:line="480" w:lineRule="auto"/>
              <w:rPr>
                <w:rFonts w:ascii="Arial" w:hAnsi="Arial" w:cs="Arial"/>
                <w:b/>
                <w:szCs w:val="24"/>
              </w:rPr>
            </w:pPr>
            <w:r w:rsidRPr="007B3C7A">
              <w:rPr>
                <w:rFonts w:ascii="Arial" w:hAnsi="Arial" w:cs="Arial"/>
                <w:b/>
                <w:szCs w:val="24"/>
              </w:rPr>
              <w:t>Underskrift:</w:t>
            </w:r>
          </w:p>
        </w:tc>
      </w:tr>
      <w:tr w:rsidR="00CD0CE3" w:rsidRPr="007B3C7A" w:rsidTr="00CD0CE3">
        <w:tc>
          <w:tcPr>
            <w:tcW w:w="9212" w:type="dxa"/>
          </w:tcPr>
          <w:p w:rsidR="00CD0CE3" w:rsidRPr="007B3C7A" w:rsidRDefault="00CD0CE3" w:rsidP="00CD0CE3">
            <w:pPr>
              <w:spacing w:line="720" w:lineRule="auto"/>
              <w:rPr>
                <w:rFonts w:ascii="Arial" w:hAnsi="Arial" w:cs="Arial"/>
                <w:b/>
                <w:szCs w:val="24"/>
              </w:rPr>
            </w:pPr>
          </w:p>
        </w:tc>
      </w:tr>
      <w:tr w:rsidR="00CD0CE3" w:rsidRPr="007B3C7A" w:rsidTr="00CD0CE3">
        <w:tc>
          <w:tcPr>
            <w:tcW w:w="9212" w:type="dxa"/>
          </w:tcPr>
          <w:p w:rsidR="00CD0CE3" w:rsidRPr="007B3C7A" w:rsidRDefault="00CD0CE3" w:rsidP="00CD0CE3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7B3C7A">
              <w:rPr>
                <w:rFonts w:ascii="Arial" w:hAnsi="Arial" w:cs="Arial"/>
                <w:b/>
                <w:szCs w:val="24"/>
              </w:rPr>
              <w:t>Fullt navn</w:t>
            </w:r>
            <w:r w:rsidRPr="007B3C7A">
              <w:rPr>
                <w:rFonts w:ascii="Arial" w:hAnsi="Arial" w:cs="Arial"/>
                <w:b/>
                <w:szCs w:val="24"/>
              </w:rPr>
              <w:tab/>
            </w:r>
            <w:r w:rsidRPr="007B3C7A">
              <w:rPr>
                <w:rFonts w:ascii="Arial" w:hAnsi="Arial" w:cs="Arial"/>
                <w:b/>
                <w:szCs w:val="24"/>
              </w:rPr>
              <w:tab/>
            </w:r>
            <w:r w:rsidRPr="007B3C7A">
              <w:rPr>
                <w:rFonts w:ascii="Arial" w:hAnsi="Arial" w:cs="Arial"/>
                <w:b/>
                <w:szCs w:val="24"/>
              </w:rPr>
              <w:tab/>
              <w:t>stilling</w:t>
            </w:r>
            <w:r w:rsidRPr="007B3C7A">
              <w:rPr>
                <w:rFonts w:ascii="Arial" w:hAnsi="Arial" w:cs="Arial"/>
                <w:b/>
                <w:szCs w:val="24"/>
              </w:rPr>
              <w:tab/>
            </w:r>
            <w:r w:rsidRPr="007B3C7A">
              <w:rPr>
                <w:rFonts w:ascii="Arial" w:hAnsi="Arial" w:cs="Arial"/>
                <w:b/>
                <w:szCs w:val="24"/>
              </w:rPr>
              <w:tab/>
              <w:t>arbeidssted</w:t>
            </w:r>
            <w:r w:rsidRPr="007B3C7A">
              <w:rPr>
                <w:rFonts w:ascii="Arial" w:hAnsi="Arial" w:cs="Arial"/>
                <w:b/>
                <w:szCs w:val="24"/>
              </w:rPr>
              <w:tab/>
            </w:r>
            <w:r w:rsidRPr="007B3C7A">
              <w:rPr>
                <w:rFonts w:ascii="Arial" w:hAnsi="Arial" w:cs="Arial"/>
                <w:b/>
                <w:szCs w:val="24"/>
              </w:rPr>
              <w:tab/>
            </w:r>
            <w:r w:rsidRPr="007B3C7A">
              <w:rPr>
                <w:rFonts w:ascii="Arial" w:hAnsi="Arial" w:cs="Arial"/>
                <w:b/>
                <w:szCs w:val="24"/>
              </w:rPr>
              <w:tab/>
              <w:t>dato</w:t>
            </w:r>
          </w:p>
        </w:tc>
      </w:tr>
    </w:tbl>
    <w:p w:rsidR="00187F08" w:rsidRDefault="00187F08" w:rsidP="00187F08">
      <w:pPr>
        <w:rPr>
          <w:rFonts w:ascii="Arial" w:hAnsi="Arial" w:cs="Arial"/>
          <w:b/>
          <w:szCs w:val="24"/>
        </w:rPr>
      </w:pPr>
    </w:p>
    <w:p w:rsidR="00187F08" w:rsidRDefault="00187F08" w:rsidP="00187F08">
      <w:pPr>
        <w:rPr>
          <w:rFonts w:ascii="Arial" w:hAnsi="Arial" w:cs="Arial"/>
          <w:b/>
          <w:szCs w:val="24"/>
        </w:rPr>
      </w:pPr>
    </w:p>
    <w:p w:rsidR="00187F08" w:rsidRDefault="00187F08" w:rsidP="00187F08">
      <w:pPr>
        <w:rPr>
          <w:rFonts w:ascii="Arial" w:hAnsi="Arial" w:cs="Arial"/>
          <w:b/>
          <w:szCs w:val="24"/>
        </w:rPr>
      </w:pPr>
    </w:p>
    <w:p w:rsidR="00187F08" w:rsidRPr="0050363C" w:rsidRDefault="00187F08" w:rsidP="00187F08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Foreldrene skal alltid ha kopi av den pedagogiske rapporten.</w:t>
      </w:r>
    </w:p>
    <w:p w:rsidR="00C44AF6" w:rsidRDefault="00C44AF6" w:rsidP="007E6851"/>
    <w:p w:rsidR="00C44AF6" w:rsidRDefault="00C44AF6" w:rsidP="007E6851"/>
    <w:p w:rsidR="00C44AF6" w:rsidRPr="00C44AF6" w:rsidRDefault="00C44AF6" w:rsidP="00C44AF6">
      <w:pPr>
        <w:rPr>
          <w:rStyle w:val="Svakutheving"/>
        </w:rPr>
      </w:pPr>
      <w:bookmarkStart w:id="7" w:name="_GoBack"/>
      <w:bookmarkEnd w:id="7"/>
    </w:p>
    <w:sectPr w:rsidR="00C44AF6" w:rsidRPr="00C44AF6" w:rsidSect="0053684D">
      <w:headerReference w:type="default" r:id="rId7"/>
      <w:footerReference w:type="default" r:id="rId8"/>
      <w:pgSz w:w="11906" w:h="16838"/>
      <w:pgMar w:top="1417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CEC" w:rsidRDefault="006F5CEC" w:rsidP="00226741">
      <w:pPr>
        <w:spacing w:after="0" w:line="240" w:lineRule="auto"/>
      </w:pPr>
      <w:r>
        <w:separator/>
      </w:r>
    </w:p>
  </w:endnote>
  <w:endnote w:type="continuationSeparator" w:id="0">
    <w:p w:rsidR="006F5CEC" w:rsidRDefault="006F5CEC" w:rsidP="0022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F41" w:rsidRDefault="00653F41">
    <w:pPr>
      <w:pStyle w:val="Bunntekst"/>
    </w:pPr>
  </w:p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59"/>
      <w:gridCol w:w="972"/>
      <w:gridCol w:w="3477"/>
      <w:gridCol w:w="3564"/>
    </w:tblGrid>
    <w:tr w:rsidR="00653F41" w:rsidRPr="007E6851" w:rsidTr="00E06324">
      <w:tc>
        <w:tcPr>
          <w:tcW w:w="1065" w:type="dxa"/>
          <w:tcBorders>
            <w:right w:val="dotted" w:sz="4" w:space="0" w:color="auto"/>
          </w:tcBorders>
        </w:tcPr>
        <w:p w:rsidR="00653F41" w:rsidRDefault="00653F41">
          <w:pPr>
            <w:pStyle w:val="Bunntekst"/>
          </w:pPr>
          <w:r>
            <w:rPr>
              <w:noProof/>
              <w:lang w:eastAsia="nb-NO"/>
            </w:rPr>
            <w:drawing>
              <wp:inline distT="0" distB="0" distL="0" distR="0">
                <wp:extent cx="449519" cy="523875"/>
                <wp:effectExtent l="19050" t="0" r="7681" b="0"/>
                <wp:docPr id="6" name="Bilde 2" descr="dikterby logo 133 x15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ikterby logo 133 x155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475" cy="527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9" w:type="dxa"/>
          <w:tcBorders>
            <w:left w:val="dotted" w:sz="4" w:space="0" w:color="auto"/>
            <w:right w:val="dotted" w:sz="4" w:space="0" w:color="auto"/>
          </w:tcBorders>
        </w:tcPr>
        <w:p w:rsidR="00653F41" w:rsidRDefault="00653F41">
          <w:pPr>
            <w:pStyle w:val="Bunntekst"/>
          </w:pPr>
          <w:r>
            <w:rPr>
              <w:noProof/>
              <w:lang w:eastAsia="nb-NO"/>
            </w:rPr>
            <w:drawing>
              <wp:inline distT="0" distB="0" distL="0" distR="0">
                <wp:extent cx="391495" cy="457200"/>
                <wp:effectExtent l="19050" t="0" r="8555" b="0"/>
                <wp:docPr id="7" name="Bilde 4" descr="Sykkelby Grimstad lo 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ykkelby Grimstad lo F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617" cy="458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2" w:type="dxa"/>
          <w:tcBorders>
            <w:left w:val="dotted" w:sz="4" w:space="0" w:color="auto"/>
          </w:tcBorders>
          <w:tcMar>
            <w:top w:w="113" w:type="dxa"/>
          </w:tcMar>
        </w:tcPr>
        <w:p w:rsidR="00653F41" w:rsidRPr="00CE29F1" w:rsidRDefault="00653F41">
          <w:pPr>
            <w:pStyle w:val="Bunntekst"/>
            <w:rPr>
              <w:rFonts w:ascii="Arial" w:hAnsi="Arial" w:cs="Arial"/>
              <w:sz w:val="16"/>
              <w:szCs w:val="18"/>
            </w:rPr>
          </w:pPr>
          <w:r w:rsidRPr="00CE29F1">
            <w:rPr>
              <w:rFonts w:ascii="Arial" w:hAnsi="Arial" w:cs="Arial"/>
              <w:b/>
              <w:sz w:val="16"/>
              <w:szCs w:val="18"/>
            </w:rPr>
            <w:t>Postadresse</w:t>
          </w:r>
          <w:r w:rsidRPr="00CE29F1">
            <w:rPr>
              <w:rFonts w:ascii="Arial" w:hAnsi="Arial" w:cs="Arial"/>
              <w:sz w:val="16"/>
              <w:szCs w:val="18"/>
            </w:rPr>
            <w:t>: Postboks 123, 4891 Grimstad</w:t>
          </w:r>
          <w:r w:rsidRPr="00CE29F1">
            <w:rPr>
              <w:rFonts w:ascii="Arial" w:hAnsi="Arial" w:cs="Arial"/>
              <w:sz w:val="16"/>
              <w:szCs w:val="18"/>
            </w:rPr>
            <w:br/>
          </w:r>
          <w:r w:rsidRPr="00CE29F1">
            <w:rPr>
              <w:rFonts w:ascii="Arial" w:hAnsi="Arial" w:cs="Arial"/>
              <w:b/>
              <w:sz w:val="16"/>
              <w:szCs w:val="18"/>
            </w:rPr>
            <w:t>Besøksadresse</w:t>
          </w:r>
          <w:r w:rsidRPr="00CE29F1">
            <w:rPr>
              <w:rFonts w:ascii="Arial" w:hAnsi="Arial" w:cs="Arial"/>
              <w:sz w:val="16"/>
              <w:szCs w:val="18"/>
            </w:rPr>
            <w:t>: Arendalsveien 23</w:t>
          </w:r>
          <w:r w:rsidRPr="00CE29F1">
            <w:rPr>
              <w:rFonts w:ascii="Arial" w:hAnsi="Arial" w:cs="Arial"/>
              <w:sz w:val="16"/>
              <w:szCs w:val="18"/>
            </w:rPr>
            <w:br/>
          </w:r>
          <w:r w:rsidRPr="00CE29F1">
            <w:rPr>
              <w:rFonts w:ascii="Arial" w:hAnsi="Arial" w:cs="Arial"/>
              <w:b/>
              <w:sz w:val="16"/>
              <w:szCs w:val="18"/>
            </w:rPr>
            <w:t>Telefon</w:t>
          </w:r>
          <w:r w:rsidRPr="00CE29F1">
            <w:rPr>
              <w:rFonts w:ascii="Arial" w:hAnsi="Arial" w:cs="Arial"/>
              <w:sz w:val="16"/>
              <w:szCs w:val="18"/>
            </w:rPr>
            <w:t>: 37 25 03 00</w:t>
          </w:r>
        </w:p>
      </w:tc>
      <w:tc>
        <w:tcPr>
          <w:tcW w:w="3622" w:type="dxa"/>
        </w:tcPr>
        <w:p w:rsidR="00653F41" w:rsidRPr="00CE29F1" w:rsidRDefault="00653F41">
          <w:pPr>
            <w:pStyle w:val="Bunntekst"/>
            <w:rPr>
              <w:rFonts w:ascii="Arial" w:hAnsi="Arial" w:cs="Arial"/>
              <w:sz w:val="16"/>
              <w:szCs w:val="18"/>
              <w:lang w:val="nn-NO"/>
            </w:rPr>
          </w:pPr>
          <w:r w:rsidRPr="00CE29F1">
            <w:rPr>
              <w:rFonts w:ascii="Arial" w:hAnsi="Arial" w:cs="Arial"/>
              <w:b/>
              <w:sz w:val="16"/>
              <w:szCs w:val="18"/>
              <w:lang w:val="nn-NO"/>
            </w:rPr>
            <w:t>E-post</w:t>
          </w:r>
          <w:r w:rsidRPr="00CE29F1">
            <w:rPr>
              <w:rFonts w:ascii="Arial" w:hAnsi="Arial" w:cs="Arial"/>
              <w:sz w:val="16"/>
              <w:szCs w:val="18"/>
              <w:lang w:val="nn-NO"/>
            </w:rPr>
            <w:t>: postmottak@grimstad.kommune.no</w:t>
          </w:r>
          <w:r w:rsidRPr="00CE29F1">
            <w:rPr>
              <w:rFonts w:ascii="Arial" w:hAnsi="Arial" w:cs="Arial"/>
              <w:sz w:val="16"/>
              <w:szCs w:val="18"/>
              <w:lang w:val="nn-NO"/>
            </w:rPr>
            <w:br/>
          </w:r>
          <w:r w:rsidRPr="00CE29F1">
            <w:rPr>
              <w:rFonts w:ascii="Arial" w:hAnsi="Arial" w:cs="Arial"/>
              <w:b/>
              <w:sz w:val="16"/>
              <w:szCs w:val="18"/>
              <w:lang w:val="nn-NO"/>
            </w:rPr>
            <w:t>Org.nr</w:t>
          </w:r>
          <w:r w:rsidRPr="00CE29F1">
            <w:rPr>
              <w:rFonts w:ascii="Arial" w:hAnsi="Arial" w:cs="Arial"/>
              <w:sz w:val="16"/>
              <w:szCs w:val="18"/>
              <w:lang w:val="nn-NO"/>
            </w:rPr>
            <w:t>.: 864964102</w:t>
          </w:r>
          <w:r w:rsidRPr="00CE29F1">
            <w:rPr>
              <w:rFonts w:ascii="Arial" w:hAnsi="Arial" w:cs="Arial"/>
              <w:sz w:val="16"/>
              <w:szCs w:val="18"/>
              <w:lang w:val="nn-NO"/>
            </w:rPr>
            <w:br/>
          </w:r>
          <w:r w:rsidRPr="00CE29F1">
            <w:rPr>
              <w:rFonts w:ascii="Arial" w:hAnsi="Arial" w:cs="Arial"/>
              <w:b/>
              <w:sz w:val="16"/>
              <w:szCs w:val="18"/>
              <w:lang w:val="nn-NO"/>
            </w:rPr>
            <w:t>www.grimstad.kommune.no</w:t>
          </w:r>
        </w:p>
      </w:tc>
    </w:tr>
  </w:tbl>
  <w:p w:rsidR="00653F41" w:rsidRPr="00CE29F1" w:rsidRDefault="00D55E8D">
    <w:pPr>
      <w:pStyle w:val="Bunntekst"/>
      <w:rPr>
        <w:lang w:val="nn-NO"/>
      </w:rPr>
    </w:pPr>
    <w:r>
      <w:tab/>
    </w:r>
    <w:r>
      <w:tab/>
    </w:r>
    <w:r w:rsidR="006B5ED8">
      <w:fldChar w:fldCharType="begin"/>
    </w:r>
    <w:r w:rsidRPr="00D55E8D">
      <w:instrText xml:space="preserve"> PAGE   \* MERGEFORMAT </w:instrText>
    </w:r>
    <w:r w:rsidR="006B5ED8">
      <w:fldChar w:fldCharType="separate"/>
    </w:r>
    <w:r w:rsidR="0053684D">
      <w:rPr>
        <w:noProof/>
      </w:rPr>
      <w:t>3</w:t>
    </w:r>
    <w:r w:rsidR="006B5ED8">
      <w:fldChar w:fldCharType="end"/>
    </w:r>
  </w:p>
  <w:p w:rsidR="00653F41" w:rsidRPr="00CE29F1" w:rsidRDefault="00653F41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CEC" w:rsidRDefault="006F5CEC" w:rsidP="00226741">
      <w:pPr>
        <w:spacing w:after="0" w:line="240" w:lineRule="auto"/>
      </w:pPr>
      <w:r>
        <w:separator/>
      </w:r>
    </w:p>
  </w:footnote>
  <w:footnote w:type="continuationSeparator" w:id="0">
    <w:p w:rsidR="006F5CEC" w:rsidRDefault="006F5CEC" w:rsidP="0022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F41" w:rsidRDefault="0053684D" w:rsidP="0053684D">
    <w:pPr>
      <w:pStyle w:val="Topptekst"/>
    </w:pPr>
    <w:r w:rsidRPr="0053684D">
      <w:drawing>
        <wp:anchor distT="0" distB="0" distL="114300" distR="114300" simplePos="0" relativeHeight="251658240" behindDoc="0" locked="0" layoutInCell="1" allowOverlap="1" wp14:anchorId="1DEE2837" wp14:editId="54898153">
          <wp:simplePos x="0" y="0"/>
          <wp:positionH relativeFrom="margin">
            <wp:align>left</wp:align>
          </wp:positionH>
          <wp:positionV relativeFrom="margin">
            <wp:posOffset>-847725</wp:posOffset>
          </wp:positionV>
          <wp:extent cx="448171" cy="609756"/>
          <wp:effectExtent l="0" t="0" r="9525" b="0"/>
          <wp:wrapSquare wrapText="bothSides"/>
          <wp:docPr id="2" name="Bilde 1" descr="Logo-staaende-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taaende-2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171" cy="609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3C7A">
      <w:t>Barnehagens</w:t>
    </w:r>
    <w:r w:rsidR="00653F41">
      <w:t xml:space="preserve"> navn/</w:t>
    </w:r>
    <w:proofErr w:type="spellStart"/>
    <w:r w:rsidR="00653F41">
      <w:t>event.logo</w:t>
    </w:r>
    <w:proofErr w:type="spellEnd"/>
    <w:r w:rsidR="00653F41">
      <w:t xml:space="preserve"> </w:t>
    </w:r>
    <w:r>
      <w:tab/>
      <w:t xml:space="preserve">                                 </w:t>
    </w:r>
    <w:r>
      <w:tab/>
    </w:r>
  </w:p>
  <w:p w:rsidR="00653F41" w:rsidRDefault="0053684D">
    <w:pPr>
      <w:pStyle w:val="Topptekst"/>
    </w:pPr>
    <w:r>
      <w:tab/>
      <w:t xml:space="preserve">                                                                                             Unntatt offentlighet i </w:t>
    </w:r>
    <w:proofErr w:type="spellStart"/>
    <w:r>
      <w:t>hht</w:t>
    </w:r>
    <w:proofErr w:type="spellEnd"/>
    <w:r>
      <w:t xml:space="preserve"> §</w:t>
    </w:r>
    <w:r>
      <w:tab/>
    </w:r>
  </w:p>
  <w:p w:rsidR="0053684D" w:rsidRDefault="0053684D">
    <w:pPr>
      <w:pStyle w:val="Topptekst"/>
    </w:pPr>
    <w:r>
      <w:tab/>
      <w:t xml:space="preserve">                                                                                             </w:t>
    </w:r>
    <w:proofErr w:type="spellStart"/>
    <w:r>
      <w:t>Offl</w:t>
    </w:r>
    <w:proofErr w:type="spellEnd"/>
    <w:r>
      <w:t xml:space="preserve"> §13 </w:t>
    </w:r>
    <w:proofErr w:type="spellStart"/>
    <w:r>
      <w:t>jfr</w:t>
    </w:r>
    <w:proofErr w:type="spellEnd"/>
    <w:r>
      <w:t xml:space="preserve"> </w:t>
    </w:r>
    <w:proofErr w:type="spellStart"/>
    <w:r>
      <w:t>Fvl</w:t>
    </w:r>
    <w:proofErr w:type="spellEnd"/>
    <w:r>
      <w:t xml:space="preserve"> § 13.1</w:t>
    </w:r>
  </w:p>
  <w:p w:rsidR="0053684D" w:rsidRDefault="0053684D">
    <w:pPr>
      <w:pStyle w:val="Topptekst"/>
    </w:pPr>
    <w:r>
      <w:tab/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1" w:cryptProviderType="rsaFull" w:cryptAlgorithmClass="hash" w:cryptAlgorithmType="typeAny" w:cryptAlgorithmSid="4" w:cryptSpinCount="100000" w:hash="yUhuvUeTDeeM0wn3QrcrYHFPWHM=" w:salt="SFQ8PjXO00KSl6rL8xh4z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EC"/>
    <w:rsid w:val="00023765"/>
    <w:rsid w:val="00081DDC"/>
    <w:rsid w:val="000851FB"/>
    <w:rsid w:val="000F5A2A"/>
    <w:rsid w:val="00103A31"/>
    <w:rsid w:val="00106DB9"/>
    <w:rsid w:val="00134CE3"/>
    <w:rsid w:val="00187F08"/>
    <w:rsid w:val="001B213C"/>
    <w:rsid w:val="00226741"/>
    <w:rsid w:val="00242046"/>
    <w:rsid w:val="002772AB"/>
    <w:rsid w:val="002E41A1"/>
    <w:rsid w:val="002F1C2C"/>
    <w:rsid w:val="002F503F"/>
    <w:rsid w:val="003C7806"/>
    <w:rsid w:val="003E57AC"/>
    <w:rsid w:val="00475430"/>
    <w:rsid w:val="00476D7A"/>
    <w:rsid w:val="004E0264"/>
    <w:rsid w:val="004E69F2"/>
    <w:rsid w:val="0053684D"/>
    <w:rsid w:val="0056411C"/>
    <w:rsid w:val="005979B0"/>
    <w:rsid w:val="00597D7F"/>
    <w:rsid w:val="005A3CC1"/>
    <w:rsid w:val="005A47B7"/>
    <w:rsid w:val="005B6B3C"/>
    <w:rsid w:val="005D3486"/>
    <w:rsid w:val="005F2672"/>
    <w:rsid w:val="00601839"/>
    <w:rsid w:val="00646278"/>
    <w:rsid w:val="0065126A"/>
    <w:rsid w:val="00653F41"/>
    <w:rsid w:val="006756C1"/>
    <w:rsid w:val="00676FB9"/>
    <w:rsid w:val="006B5ED8"/>
    <w:rsid w:val="006C3A15"/>
    <w:rsid w:val="006D5053"/>
    <w:rsid w:val="006F4EA0"/>
    <w:rsid w:val="006F5CEC"/>
    <w:rsid w:val="00732BC2"/>
    <w:rsid w:val="007445FE"/>
    <w:rsid w:val="007772DB"/>
    <w:rsid w:val="00791739"/>
    <w:rsid w:val="007A2E2F"/>
    <w:rsid w:val="007B3C7A"/>
    <w:rsid w:val="007B4749"/>
    <w:rsid w:val="007D028C"/>
    <w:rsid w:val="007E53A2"/>
    <w:rsid w:val="007E53ED"/>
    <w:rsid w:val="007E6851"/>
    <w:rsid w:val="00807C57"/>
    <w:rsid w:val="0081597D"/>
    <w:rsid w:val="00865358"/>
    <w:rsid w:val="008874C6"/>
    <w:rsid w:val="008D0656"/>
    <w:rsid w:val="009123EF"/>
    <w:rsid w:val="009529F2"/>
    <w:rsid w:val="00986C83"/>
    <w:rsid w:val="009C083B"/>
    <w:rsid w:val="009D2EA5"/>
    <w:rsid w:val="009E15B8"/>
    <w:rsid w:val="009E53C0"/>
    <w:rsid w:val="00A74AF8"/>
    <w:rsid w:val="00A933F1"/>
    <w:rsid w:val="00AA4AAE"/>
    <w:rsid w:val="00C14421"/>
    <w:rsid w:val="00C44AF6"/>
    <w:rsid w:val="00C90072"/>
    <w:rsid w:val="00CC0BDD"/>
    <w:rsid w:val="00CD0CE3"/>
    <w:rsid w:val="00CE29F1"/>
    <w:rsid w:val="00D02017"/>
    <w:rsid w:val="00D55E8D"/>
    <w:rsid w:val="00D565E1"/>
    <w:rsid w:val="00D65DF8"/>
    <w:rsid w:val="00D83740"/>
    <w:rsid w:val="00D859A7"/>
    <w:rsid w:val="00DA7412"/>
    <w:rsid w:val="00DD64F2"/>
    <w:rsid w:val="00E03214"/>
    <w:rsid w:val="00E06324"/>
    <w:rsid w:val="00E34790"/>
    <w:rsid w:val="00F16050"/>
    <w:rsid w:val="00F61D69"/>
    <w:rsid w:val="00F62A32"/>
    <w:rsid w:val="00FB1D3B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D14B3D"/>
  <w15:docId w15:val="{FE32AB17-60BB-477A-8A3D-E37C4B8A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851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4AF6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E685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E685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sz w:val="2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E6851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4AF6"/>
    <w:pPr>
      <w:keepNext/>
      <w:keepLines/>
      <w:spacing w:before="200" w:after="0"/>
      <w:outlineLvl w:val="4"/>
    </w:pPr>
    <w:rPr>
      <w:rFonts w:ascii="Arial" w:eastAsiaTheme="majorEastAsia" w:hAnsi="Arial" w:cstheme="majorBidi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2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26741"/>
  </w:style>
  <w:style w:type="paragraph" w:styleId="Bunntekst">
    <w:name w:val="footer"/>
    <w:basedOn w:val="Normal"/>
    <w:link w:val="BunntekstTegn"/>
    <w:uiPriority w:val="99"/>
    <w:unhideWhenUsed/>
    <w:rsid w:val="00226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6741"/>
  </w:style>
  <w:style w:type="paragraph" w:styleId="Bobletekst">
    <w:name w:val="Balloon Text"/>
    <w:basedOn w:val="Normal"/>
    <w:link w:val="BobletekstTegn"/>
    <w:uiPriority w:val="99"/>
    <w:semiHidden/>
    <w:unhideWhenUsed/>
    <w:rsid w:val="0022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674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22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C44AF6"/>
    <w:rPr>
      <w:rFonts w:ascii="Arial" w:eastAsiaTheme="majorEastAsia" w:hAnsi="Arial" w:cstheme="majorBidi"/>
      <w:b/>
      <w:bCs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C44AF6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44AF6"/>
    <w:rPr>
      <w:rFonts w:ascii="Arial" w:eastAsiaTheme="majorEastAsia" w:hAnsi="Arial" w:cstheme="majorBidi"/>
      <w:spacing w:val="5"/>
      <w:kern w:val="28"/>
      <w:sz w:val="48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E6851"/>
    <w:pPr>
      <w:numPr>
        <w:ilvl w:val="1"/>
      </w:numPr>
    </w:pPr>
    <w:rPr>
      <w:rFonts w:ascii="Arial" w:eastAsiaTheme="majorEastAsia" w:hAnsi="Arial" w:cstheme="majorBidi"/>
      <w:iCs/>
      <w:spacing w:val="15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E6851"/>
    <w:rPr>
      <w:rFonts w:ascii="Arial" w:eastAsiaTheme="majorEastAsia" w:hAnsi="Arial" w:cstheme="majorBidi"/>
      <w:iCs/>
      <w:spacing w:val="15"/>
      <w:sz w:val="32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E685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E6851"/>
    <w:rPr>
      <w:rFonts w:ascii="Arial" w:eastAsiaTheme="majorEastAsia" w:hAnsi="Arial" w:cstheme="majorBidi"/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E6851"/>
    <w:rPr>
      <w:rFonts w:ascii="Arial" w:eastAsiaTheme="majorEastAsia" w:hAnsi="Arial" w:cstheme="majorBidi"/>
      <w:b/>
      <w:bCs/>
      <w:iCs/>
      <w:sz w:val="20"/>
    </w:rPr>
  </w:style>
  <w:style w:type="character" w:styleId="Sterkutheving">
    <w:name w:val="Intense Emphasis"/>
    <w:basedOn w:val="Standardskriftforavsnitt"/>
    <w:uiPriority w:val="21"/>
    <w:qFormat/>
    <w:rsid w:val="00C44AF6"/>
    <w:rPr>
      <w:b/>
      <w:bCs/>
      <w:i/>
      <w:iCs/>
      <w:color w:val="auto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44AF6"/>
    <w:pPr>
      <w:spacing w:before="200" w:after="280"/>
      <w:ind w:left="936" w:right="936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44AF6"/>
    <w:rPr>
      <w:rFonts w:ascii="Times New Roman" w:hAnsi="Times New Roman"/>
      <w:b/>
      <w:bCs/>
      <w:i/>
      <w:iCs/>
      <w:sz w:val="24"/>
    </w:rPr>
  </w:style>
  <w:style w:type="character" w:styleId="Svakreferanse">
    <w:name w:val="Subtle Reference"/>
    <w:basedOn w:val="Standardskriftforavsnitt"/>
    <w:uiPriority w:val="31"/>
    <w:qFormat/>
    <w:rsid w:val="00C44AF6"/>
    <w:rPr>
      <w:color w:val="auto"/>
      <w:u w:val="none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44AF6"/>
    <w:rPr>
      <w:rFonts w:ascii="Arial" w:eastAsiaTheme="majorEastAsia" w:hAnsi="Arial" w:cstheme="majorBidi"/>
      <w:sz w:val="20"/>
    </w:rPr>
  </w:style>
  <w:style w:type="paragraph" w:styleId="Ingenmellomrom">
    <w:name w:val="No Spacing"/>
    <w:uiPriority w:val="1"/>
    <w:qFormat/>
    <w:rsid w:val="00C44AF6"/>
    <w:pPr>
      <w:spacing w:after="0" w:line="240" w:lineRule="auto"/>
    </w:pPr>
    <w:rPr>
      <w:rFonts w:ascii="Times New Roman" w:hAnsi="Times New Roman"/>
      <w:sz w:val="24"/>
    </w:rPr>
  </w:style>
  <w:style w:type="character" w:styleId="Svakutheving">
    <w:name w:val="Subtle Emphasis"/>
    <w:basedOn w:val="Standardskriftforavsnitt"/>
    <w:uiPriority w:val="19"/>
    <w:qFormat/>
    <w:rsid w:val="00C44AF6"/>
    <w:rPr>
      <w:i/>
      <w:iCs/>
      <w:color w:val="262626" w:themeColor="text1" w:themeTint="D9"/>
    </w:rPr>
  </w:style>
  <w:style w:type="character" w:styleId="Sterk">
    <w:name w:val="Strong"/>
    <w:basedOn w:val="Standardskriftforavsnitt"/>
    <w:uiPriority w:val="22"/>
    <w:qFormat/>
    <w:rsid w:val="00C44AF6"/>
    <w:rPr>
      <w:b/>
      <w:bCs/>
    </w:rPr>
  </w:style>
  <w:style w:type="character" w:styleId="Sterkreferanse">
    <w:name w:val="Intense Reference"/>
    <w:basedOn w:val="Standardskriftforavsnitt"/>
    <w:uiPriority w:val="32"/>
    <w:qFormat/>
    <w:rsid w:val="00C44AF6"/>
    <w:rPr>
      <w:b/>
      <w:bCs/>
      <w:color w:val="auto"/>
      <w:spacing w:val="5"/>
      <w:u w:val="none"/>
    </w:rPr>
  </w:style>
  <w:style w:type="character" w:styleId="Boktittel">
    <w:name w:val="Book Title"/>
    <w:basedOn w:val="Standardskriftforavsnitt"/>
    <w:uiPriority w:val="33"/>
    <w:qFormat/>
    <w:rsid w:val="00C44AF6"/>
    <w:rPr>
      <w:b/>
      <w:bCs/>
      <w:spacing w:val="5"/>
    </w:rPr>
  </w:style>
  <w:style w:type="paragraph" w:styleId="Listeavsnitt">
    <w:name w:val="List Paragraph"/>
    <w:basedOn w:val="Normal"/>
    <w:uiPriority w:val="34"/>
    <w:qFormat/>
    <w:rsid w:val="00C44AF6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653F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Kultur%20og%20oppvekst\VUT\P%20P%20T\Hilde\PPT\henvisningsskjema\vedlegg%20til%20henvisning%200814-%20pedagogisk%20rapport%20kommunale%20barnehag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085C3AEF75413183D485C00DA9F9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AE7F5A-4201-4483-B433-016A01A60631}"/>
      </w:docPartPr>
      <w:docPartBody>
        <w:p w:rsidR="009126AF" w:rsidRDefault="000E6E47">
          <w:pPr>
            <w:pStyle w:val="CA085C3AEF75413183D485C00DA9F9AE"/>
          </w:pPr>
          <w:r w:rsidRPr="00106DB9">
            <w:rPr>
              <w:rStyle w:val="Plassholdertekst"/>
              <w:rFonts w:ascii="Arial" w:hAnsi="Arial" w:cs="Arial"/>
              <w:szCs w:val="24"/>
            </w:rPr>
            <w:t>Klikk her for å skrive inn tekst.</w:t>
          </w:r>
        </w:p>
      </w:docPartBody>
    </w:docPart>
    <w:docPart>
      <w:docPartPr>
        <w:name w:val="3AEBE50CD6E6418FB13479894F1902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A7FD9F-6217-484F-881A-63B680B12473}"/>
      </w:docPartPr>
      <w:docPartBody>
        <w:p w:rsidR="009126AF" w:rsidRDefault="000E6E47">
          <w:pPr>
            <w:pStyle w:val="3AEBE50CD6E6418FB13479894F190292"/>
          </w:pPr>
          <w:r w:rsidRPr="005A6E4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766700CB6A0D43678B80DE4AED2DE5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49684-0B87-4B73-9DDD-8061198D50EE}"/>
      </w:docPartPr>
      <w:docPartBody>
        <w:p w:rsidR="009126AF" w:rsidRDefault="000E6E47">
          <w:pPr>
            <w:pStyle w:val="766700CB6A0D43678B80DE4AED2DE556"/>
          </w:pPr>
          <w:r w:rsidRPr="00106DB9">
            <w:rPr>
              <w:rStyle w:val="Plassholdertekst"/>
              <w:rFonts w:ascii="Arial" w:hAnsi="Arial" w:cs="Arial"/>
              <w:szCs w:val="24"/>
            </w:rPr>
            <w:t>Klikk her for å skrive inn tekst.</w:t>
          </w:r>
        </w:p>
      </w:docPartBody>
    </w:docPart>
    <w:docPart>
      <w:docPartPr>
        <w:name w:val="0C9A0CEA5DDF4F928F1A313EF6990A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627E28-B603-4994-AF6F-F68458559885}"/>
      </w:docPartPr>
      <w:docPartBody>
        <w:p w:rsidR="009126AF" w:rsidRDefault="000E6E47">
          <w:pPr>
            <w:pStyle w:val="0C9A0CEA5DDF4F928F1A313EF6990A1F"/>
          </w:pPr>
          <w:r w:rsidRPr="005A6E4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17B87DF44D134E4F9D058C7426FC2E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FD234F-3710-4FA5-89CD-208F25E51822}"/>
      </w:docPartPr>
      <w:docPartBody>
        <w:p w:rsidR="009126AF" w:rsidRDefault="000E6E47">
          <w:pPr>
            <w:pStyle w:val="17B87DF44D134E4F9D058C7426FC2ED3"/>
          </w:pPr>
          <w:r w:rsidRPr="007B3C7A">
            <w:rPr>
              <w:rStyle w:val="Plassholdertekst"/>
              <w:szCs w:val="24"/>
            </w:rPr>
            <w:t>Klikk her for å skrive inn tekst.</w:t>
          </w:r>
        </w:p>
      </w:docPartBody>
    </w:docPart>
    <w:docPart>
      <w:docPartPr>
        <w:name w:val="0DE1424EDB784CABB0E938543F6B94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BE4F6-B775-4A83-97D0-8A85CDECA70B}"/>
      </w:docPartPr>
      <w:docPartBody>
        <w:p w:rsidR="009126AF" w:rsidRDefault="000E6E47">
          <w:pPr>
            <w:pStyle w:val="0DE1424EDB784CABB0E938543F6B94F1"/>
          </w:pPr>
          <w:r w:rsidRPr="007B3C7A">
            <w:rPr>
              <w:rStyle w:val="Plassholdertekst"/>
              <w:szCs w:val="24"/>
            </w:rPr>
            <w:t>Klikk her for å skrive inn tekst.</w:t>
          </w:r>
        </w:p>
      </w:docPartBody>
    </w:docPart>
    <w:docPart>
      <w:docPartPr>
        <w:name w:val="2192387172BC48B59834A1050FB33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D2E57-CD24-4E03-A9C8-62F1C90653EC}"/>
      </w:docPartPr>
      <w:docPartBody>
        <w:p w:rsidR="009126AF" w:rsidRDefault="000E6E47">
          <w:pPr>
            <w:pStyle w:val="2192387172BC48B59834A1050FB337F6"/>
          </w:pPr>
          <w:r w:rsidRPr="005A6E4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F6F1AD6032A14B0993A2247CDE9C20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F6555C-53FC-4019-A5CE-24F8E4889EEB}"/>
      </w:docPartPr>
      <w:docPartBody>
        <w:p w:rsidR="009126AF" w:rsidRDefault="000E6E47">
          <w:pPr>
            <w:pStyle w:val="F6F1AD6032A14B0993A2247CDE9C20DC"/>
          </w:pPr>
          <w:r w:rsidRPr="005A6E4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19D4EA99A5F94026859296DD80FAF8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606E62-E57C-47FE-B6D2-D3D633E24F8F}"/>
      </w:docPartPr>
      <w:docPartBody>
        <w:p w:rsidR="009126AF" w:rsidRDefault="000E6E47">
          <w:pPr>
            <w:pStyle w:val="19D4EA99A5F94026859296DD80FAF88D"/>
          </w:pPr>
          <w:r w:rsidRPr="007B3C7A">
            <w:rPr>
              <w:rStyle w:val="Plassholdertekst"/>
              <w:szCs w:val="24"/>
            </w:rPr>
            <w:t>Klikk her for å skrive inn tekst.</w:t>
          </w:r>
        </w:p>
      </w:docPartBody>
    </w:docPart>
    <w:docPart>
      <w:docPartPr>
        <w:name w:val="B78A096BFE61491B893276F8F5E6D8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E98C6B-C383-4D04-8630-9FDFCBAB6148}"/>
      </w:docPartPr>
      <w:docPartBody>
        <w:p w:rsidR="009126AF" w:rsidRDefault="000E6E47">
          <w:pPr>
            <w:pStyle w:val="B78A096BFE61491B893276F8F5E6D888"/>
          </w:pPr>
          <w:r w:rsidRPr="007B3C7A">
            <w:rPr>
              <w:rStyle w:val="Plassholdertekst"/>
              <w:szCs w:val="24"/>
            </w:rPr>
            <w:t>Klikk her for å skrive inn tekst.</w:t>
          </w:r>
        </w:p>
      </w:docPartBody>
    </w:docPart>
    <w:docPart>
      <w:docPartPr>
        <w:name w:val="D20B59C423014B3AB15DE802353231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86F098-7A93-4B2D-A204-19BAA4595168}"/>
      </w:docPartPr>
      <w:docPartBody>
        <w:p w:rsidR="009126AF" w:rsidRDefault="000E6E47">
          <w:pPr>
            <w:pStyle w:val="D20B59C423014B3AB15DE80235323192"/>
          </w:pPr>
          <w:r w:rsidRPr="007B3C7A">
            <w:rPr>
              <w:rStyle w:val="Plassholdertekst"/>
              <w:szCs w:val="24"/>
            </w:rPr>
            <w:t>Klikk her for å skrive inn tekst.</w:t>
          </w:r>
        </w:p>
      </w:docPartBody>
    </w:docPart>
    <w:docPart>
      <w:docPartPr>
        <w:name w:val="D308018B8DE9400FB3329598F0F3FD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864C18-2AAB-4FD1-936D-00043BEA9AEA}"/>
      </w:docPartPr>
      <w:docPartBody>
        <w:p w:rsidR="009126AF" w:rsidRDefault="000E6E47">
          <w:pPr>
            <w:pStyle w:val="D308018B8DE9400FB3329598F0F3FD9C"/>
          </w:pPr>
          <w:r w:rsidRPr="00CD0CE3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A105B2CB1C7449F8B40F53A94CB894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99A6-DDD1-4FDD-A14C-81D30BC38819}"/>
      </w:docPartPr>
      <w:docPartBody>
        <w:p w:rsidR="009126AF" w:rsidRDefault="000E6E47">
          <w:pPr>
            <w:pStyle w:val="A105B2CB1C7449F8B40F53A94CB8947D"/>
          </w:pPr>
          <w:r w:rsidRPr="007B3C7A">
            <w:rPr>
              <w:rStyle w:val="Plassholdertekst"/>
              <w:szCs w:val="24"/>
            </w:rPr>
            <w:t>Klikk her for å skrive inn tekst.</w:t>
          </w:r>
        </w:p>
      </w:docPartBody>
    </w:docPart>
    <w:docPart>
      <w:docPartPr>
        <w:name w:val="40E3080C76C94E0386CAF237322CFA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E48287-5983-4199-AF9C-4CFD9CCCB6EA}"/>
      </w:docPartPr>
      <w:docPartBody>
        <w:p w:rsidR="009126AF" w:rsidRDefault="000E6E47">
          <w:pPr>
            <w:pStyle w:val="40E3080C76C94E0386CAF237322CFAD6"/>
          </w:pPr>
          <w:r w:rsidRPr="005A6E4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6CC374C0C2D04D36A51A5F66EAB964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BF7304-43B9-4172-B235-E311D508B91B}"/>
      </w:docPartPr>
      <w:docPartBody>
        <w:p w:rsidR="009126AF" w:rsidRDefault="000E6E47">
          <w:pPr>
            <w:pStyle w:val="6CC374C0C2D04D36A51A5F66EAB96487"/>
          </w:pPr>
          <w:r w:rsidRPr="005A6E4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B1BC46E97F7C466B8B5D8A75384CAB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DA63EC-D34E-4C03-AF18-DE66DDE5C894}"/>
      </w:docPartPr>
      <w:docPartBody>
        <w:p w:rsidR="009126AF" w:rsidRDefault="000E6E47" w:rsidP="000E6E47">
          <w:pPr>
            <w:pStyle w:val="B1BC46E97F7C466B8B5D8A75384CABF9"/>
          </w:pPr>
          <w:r w:rsidRPr="002023B9">
            <w:rPr>
              <w:rStyle w:val="Plassholdertekst"/>
            </w:rPr>
            <w:t>Klikk her for å skrive inn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47"/>
    <w:rsid w:val="000E6E47"/>
    <w:rsid w:val="0091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0E6E47"/>
    <w:rPr>
      <w:color w:val="808080"/>
    </w:rPr>
  </w:style>
  <w:style w:type="paragraph" w:customStyle="1" w:styleId="CA085C3AEF75413183D485C00DA9F9AE">
    <w:name w:val="CA085C3AEF75413183D485C00DA9F9AE"/>
  </w:style>
  <w:style w:type="paragraph" w:customStyle="1" w:styleId="3AEBE50CD6E6418FB13479894F190292">
    <w:name w:val="3AEBE50CD6E6418FB13479894F190292"/>
  </w:style>
  <w:style w:type="paragraph" w:customStyle="1" w:styleId="766700CB6A0D43678B80DE4AED2DE556">
    <w:name w:val="766700CB6A0D43678B80DE4AED2DE556"/>
  </w:style>
  <w:style w:type="paragraph" w:customStyle="1" w:styleId="0C9A0CEA5DDF4F928F1A313EF6990A1F">
    <w:name w:val="0C9A0CEA5DDF4F928F1A313EF6990A1F"/>
  </w:style>
  <w:style w:type="paragraph" w:customStyle="1" w:styleId="17B87DF44D134E4F9D058C7426FC2ED3">
    <w:name w:val="17B87DF44D134E4F9D058C7426FC2ED3"/>
  </w:style>
  <w:style w:type="paragraph" w:customStyle="1" w:styleId="0DE1424EDB784CABB0E938543F6B94F1">
    <w:name w:val="0DE1424EDB784CABB0E938543F6B94F1"/>
  </w:style>
  <w:style w:type="paragraph" w:customStyle="1" w:styleId="2192387172BC48B59834A1050FB337F6">
    <w:name w:val="2192387172BC48B59834A1050FB337F6"/>
  </w:style>
  <w:style w:type="paragraph" w:customStyle="1" w:styleId="F6F1AD6032A14B0993A2247CDE9C20DC">
    <w:name w:val="F6F1AD6032A14B0993A2247CDE9C20DC"/>
  </w:style>
  <w:style w:type="paragraph" w:customStyle="1" w:styleId="19D4EA99A5F94026859296DD80FAF88D">
    <w:name w:val="19D4EA99A5F94026859296DD80FAF88D"/>
  </w:style>
  <w:style w:type="paragraph" w:customStyle="1" w:styleId="B78A096BFE61491B893276F8F5E6D888">
    <w:name w:val="B78A096BFE61491B893276F8F5E6D888"/>
  </w:style>
  <w:style w:type="paragraph" w:customStyle="1" w:styleId="D20B59C423014B3AB15DE80235323192">
    <w:name w:val="D20B59C423014B3AB15DE80235323192"/>
  </w:style>
  <w:style w:type="paragraph" w:customStyle="1" w:styleId="D308018B8DE9400FB3329598F0F3FD9C">
    <w:name w:val="D308018B8DE9400FB3329598F0F3FD9C"/>
  </w:style>
  <w:style w:type="paragraph" w:customStyle="1" w:styleId="A105B2CB1C7449F8B40F53A94CB8947D">
    <w:name w:val="A105B2CB1C7449F8B40F53A94CB8947D"/>
  </w:style>
  <w:style w:type="paragraph" w:customStyle="1" w:styleId="40E3080C76C94E0386CAF237322CFAD6">
    <w:name w:val="40E3080C76C94E0386CAF237322CFAD6"/>
  </w:style>
  <w:style w:type="paragraph" w:customStyle="1" w:styleId="6CC374C0C2D04D36A51A5F66EAB96487">
    <w:name w:val="6CC374C0C2D04D36A51A5F66EAB96487"/>
  </w:style>
  <w:style w:type="paragraph" w:customStyle="1" w:styleId="B1BC46E97F7C466B8B5D8A75384CABF9">
    <w:name w:val="B1BC46E97F7C466B8B5D8A75384CABF9"/>
    <w:rsid w:val="000E6E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ACCBA-E633-44AC-BEF6-05EEC0B1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vedlegg til henvisning 0814- pedagogisk rapport kommunale barnehager</Template>
  <TotalTime>10</TotalTime>
  <Pages>3</Pages>
  <Words>265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Arendal kommune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Hilde-Irene Haugebo</dc:creator>
  <cp:lastModifiedBy>Hilde Irene Haugebo</cp:lastModifiedBy>
  <cp:revision>4</cp:revision>
  <cp:lastPrinted>2014-02-19T11:18:00Z</cp:lastPrinted>
  <dcterms:created xsi:type="dcterms:W3CDTF">2017-06-07T08:38:00Z</dcterms:created>
  <dcterms:modified xsi:type="dcterms:W3CDTF">2017-09-25T12:06:00Z</dcterms:modified>
</cp:coreProperties>
</file>